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02AA8" w:rsidP="00B02AA8">
            <w:pPr>
              <w:jc w:val="center"/>
              <w:rPr>
                <w:b/>
                <w:sz w:val="22"/>
                <w:szCs w:val="22"/>
              </w:rPr>
            </w:pPr>
            <w:r w:rsidRPr="00B02AA8">
              <w:rPr>
                <w:b/>
                <w:sz w:val="22"/>
                <w:szCs w:val="22"/>
              </w:rPr>
              <w:t>28.25.1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EF3D97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>
            <wp:extent cx="5561578" cy="2120407"/>
            <wp:effectExtent l="0" t="0" r="127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396" cy="212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4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5"/>
      </w:tblGrid>
      <w:tr w:rsidR="00EB0EC2" w:rsidTr="00B578AD">
        <w:trPr>
          <w:jc w:val="center"/>
        </w:trPr>
        <w:tc>
          <w:tcPr>
            <w:tcW w:w="7475" w:type="dxa"/>
            <w:shd w:val="clear" w:color="auto" w:fill="auto"/>
          </w:tcPr>
          <w:p w:rsidR="000B2A0A" w:rsidRPr="00540868" w:rsidRDefault="00EB0EC2" w:rsidP="00540868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МОБИЛЬНЫЙ ОСУШИТЕЛЬ ВОЗДУХА </w:t>
            </w:r>
          </w:p>
          <w:p w:rsidR="00EB0EC2" w:rsidRPr="000B2A0A" w:rsidRDefault="000E62F4" w:rsidP="00EB0EC2">
            <w:pPr>
              <w:jc w:val="center"/>
              <w:rPr>
                <w:b/>
                <w:szCs w:val="28"/>
              </w:rPr>
            </w:pPr>
            <w:r w:rsidRPr="000B2A0A">
              <w:rPr>
                <w:b/>
                <w:szCs w:val="28"/>
              </w:rPr>
              <w:t xml:space="preserve">ПРОМЫШЛЕННОГО НАЗНАЧЕНИЯ </w:t>
            </w:r>
            <w:r w:rsidR="00394B31">
              <w:rPr>
                <w:b/>
                <w:szCs w:val="28"/>
              </w:rPr>
              <w:t>CDT 3</w:t>
            </w:r>
            <w:r w:rsidR="00EB0EC2" w:rsidRPr="000B2A0A">
              <w:rPr>
                <w:b/>
                <w:szCs w:val="28"/>
              </w:rPr>
              <w:t>0</w:t>
            </w:r>
            <w:r w:rsidR="00B578AD">
              <w:rPr>
                <w:b/>
                <w:szCs w:val="28"/>
                <w:lang w:val="en-US"/>
              </w:rPr>
              <w:t>S</w:t>
            </w:r>
            <w:r w:rsidR="00EB0EC2" w:rsidRPr="000B2A0A">
              <w:rPr>
                <w:b/>
                <w:szCs w:val="28"/>
              </w:rPr>
              <w:t xml:space="preserve"> MK III</w:t>
            </w:r>
          </w:p>
        </w:tc>
      </w:tr>
      <w:tr w:rsidR="00EB0EC2" w:rsidTr="00B578AD">
        <w:trPr>
          <w:jc w:val="center"/>
        </w:trPr>
        <w:tc>
          <w:tcPr>
            <w:tcW w:w="747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37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7"/>
      </w:tblGrid>
      <w:tr w:rsidR="00EB0EC2" w:rsidRPr="007E58C5" w:rsidTr="00B578AD">
        <w:trPr>
          <w:jc w:val="center"/>
        </w:trPr>
        <w:tc>
          <w:tcPr>
            <w:tcW w:w="3787" w:type="dxa"/>
            <w:shd w:val="clear" w:color="auto" w:fill="auto"/>
          </w:tcPr>
          <w:p w:rsidR="00EB0EC2" w:rsidRPr="00B578AD" w:rsidRDefault="00394B31" w:rsidP="0009526F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35111</w:t>
            </w:r>
            <w:r w:rsidRPr="00394B31">
              <w:rPr>
                <w:b/>
                <w:szCs w:val="28"/>
                <w:lang w:val="en-US"/>
              </w:rPr>
              <w:t>1</w:t>
            </w:r>
            <w:r>
              <w:rPr>
                <w:b/>
                <w:szCs w:val="28"/>
                <w:lang w:val="en-US"/>
              </w:rPr>
              <w:t xml:space="preserve">.CDT </w:t>
            </w:r>
            <w:r w:rsidRPr="00394B31">
              <w:rPr>
                <w:b/>
                <w:szCs w:val="28"/>
                <w:lang w:val="en-US"/>
              </w:rPr>
              <w:t>3</w:t>
            </w:r>
            <w:r w:rsidR="00EB0EC2" w:rsidRPr="00B578AD">
              <w:rPr>
                <w:b/>
                <w:szCs w:val="28"/>
                <w:lang w:val="en-US"/>
              </w:rPr>
              <w:t>0</w:t>
            </w:r>
            <w:r w:rsidR="00B578AD">
              <w:rPr>
                <w:b/>
                <w:szCs w:val="28"/>
                <w:lang w:val="en-US"/>
              </w:rPr>
              <w:t>S</w:t>
            </w:r>
            <w:r w:rsidR="00EB0EC2" w:rsidRPr="00B578AD">
              <w:rPr>
                <w:b/>
                <w:szCs w:val="28"/>
                <w:lang w:val="en-US"/>
              </w:rPr>
              <w:t xml:space="preserve"> MK III.</w:t>
            </w:r>
            <w:r w:rsidR="00EB0EC2" w:rsidRPr="000B2A0A">
              <w:rPr>
                <w:b/>
                <w:szCs w:val="28"/>
              </w:rPr>
              <w:t>ПС</w:t>
            </w:r>
          </w:p>
        </w:tc>
      </w:tr>
      <w:tr w:rsidR="00EB0EC2" w:rsidTr="00B578AD">
        <w:trPr>
          <w:jc w:val="center"/>
        </w:trPr>
        <w:tc>
          <w:tcPr>
            <w:tcW w:w="3787" w:type="dxa"/>
            <w:shd w:val="clear" w:color="auto" w:fill="auto"/>
          </w:tcPr>
          <w:p w:rsidR="00EB0EC2" w:rsidRPr="00605CD2" w:rsidRDefault="00EB0EC2" w:rsidP="0009526F">
            <w:pPr>
              <w:jc w:val="center"/>
              <w:rPr>
                <w:sz w:val="20"/>
                <w:szCs w:val="20"/>
              </w:rPr>
            </w:pPr>
            <w:r w:rsidRPr="00605CD2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540868" w:rsidRPr="00540868" w:rsidRDefault="00540868" w:rsidP="00810B70">
      <w:pPr>
        <w:spacing w:line="360" w:lineRule="auto"/>
        <w:ind w:firstLine="567"/>
        <w:jc w:val="center"/>
        <w:rPr>
          <w:szCs w:val="28"/>
        </w:rPr>
      </w:pPr>
    </w:p>
    <w:p w:rsidR="00810B70" w:rsidRDefault="00810B70" w:rsidP="00EB0EC2">
      <w:pPr>
        <w:spacing w:line="360" w:lineRule="auto"/>
        <w:rPr>
          <w:szCs w:val="28"/>
        </w:rPr>
      </w:pPr>
    </w:p>
    <w:p w:rsidR="000C79AE" w:rsidRDefault="000C79AE" w:rsidP="00EB0EC2">
      <w:pPr>
        <w:spacing w:line="360" w:lineRule="auto"/>
        <w:rPr>
          <w:szCs w:val="28"/>
        </w:rPr>
      </w:pPr>
    </w:p>
    <w:p w:rsidR="000C79AE" w:rsidRPr="00EB0EC2" w:rsidRDefault="000C79AE" w:rsidP="00EB0EC2">
      <w:pPr>
        <w:spacing w:line="360" w:lineRule="auto"/>
        <w:rPr>
          <w:szCs w:val="28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7E58C5" w:rsidRDefault="000C79AE" w:rsidP="000C79AE">
      <w:pPr>
        <w:spacing w:line="360" w:lineRule="auto"/>
        <w:jc w:val="center"/>
        <w:rPr>
          <w:sz w:val="20"/>
          <w:szCs w:val="20"/>
          <w:lang w:val="en-US"/>
        </w:rPr>
      </w:pPr>
      <w:r w:rsidRPr="000C79AE">
        <w:rPr>
          <w:sz w:val="20"/>
          <w:szCs w:val="20"/>
        </w:rPr>
        <w:t>202</w:t>
      </w:r>
      <w:r w:rsidR="007E58C5">
        <w:rPr>
          <w:sz w:val="20"/>
          <w:szCs w:val="20"/>
          <w:lang w:val="en-US"/>
        </w:rPr>
        <w:t>5</w:t>
      </w:r>
    </w:p>
    <w:p w:rsidR="00810B70" w:rsidRPr="00F6515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F65153">
        <w:rPr>
          <w:b/>
          <w:sz w:val="22"/>
          <w:szCs w:val="22"/>
        </w:rPr>
        <w:lastRenderedPageBreak/>
        <w:t>СОДЕРЖАНИЕ</w:t>
      </w:r>
    </w:p>
    <w:p w:rsidR="00F65153" w:rsidRPr="00F6515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65153">
        <w:rPr>
          <w:sz w:val="22"/>
          <w:szCs w:val="22"/>
        </w:rPr>
        <w:fldChar w:fldCharType="begin"/>
      </w:r>
      <w:r w:rsidRPr="00F65153">
        <w:rPr>
          <w:sz w:val="22"/>
          <w:szCs w:val="22"/>
        </w:rPr>
        <w:instrText xml:space="preserve"> TOC \o "1-3" \h \z \u </w:instrText>
      </w:r>
      <w:r w:rsidRPr="00F65153">
        <w:rPr>
          <w:sz w:val="22"/>
          <w:szCs w:val="22"/>
        </w:rPr>
        <w:fldChar w:fldCharType="separate"/>
      </w:r>
      <w:hyperlink w:anchor="_Toc146200429" w:history="1">
        <w:r w:rsidR="00F65153" w:rsidRPr="00F65153">
          <w:rPr>
            <w:rStyle w:val="ad"/>
            <w:b/>
            <w:bCs/>
            <w:noProof/>
            <w:sz w:val="22"/>
            <w:szCs w:val="22"/>
          </w:rPr>
          <w:t>1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_Toc146200429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4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30" w:history="1">
        <w:r w:rsidR="00F65153" w:rsidRPr="00F65153">
          <w:rPr>
            <w:rStyle w:val="ad"/>
            <w:b/>
            <w:bCs/>
            <w:noProof/>
            <w:sz w:val="22"/>
            <w:szCs w:val="22"/>
          </w:rPr>
          <w:t>2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_Toc146200430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5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31" w:history="1">
        <w:r w:rsidR="00F65153" w:rsidRPr="00F65153">
          <w:rPr>
            <w:rStyle w:val="ad"/>
            <w:noProof/>
            <w:sz w:val="22"/>
            <w:szCs w:val="22"/>
          </w:rPr>
          <w:t>2.1 Описание изделия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_Toc146200431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5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32" w:history="1">
        <w:r w:rsidR="00F65153" w:rsidRPr="00F65153">
          <w:rPr>
            <w:rStyle w:val="ad"/>
            <w:noProof/>
            <w:sz w:val="22"/>
            <w:szCs w:val="22"/>
          </w:rPr>
          <w:t>2.1.1 Конструктивные особенности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_Toc146200432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5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33" w:history="1">
        <w:r w:rsidR="00F65153" w:rsidRPr="00F65153">
          <w:rPr>
            <w:rStyle w:val="ad"/>
            <w:noProof/>
            <w:sz w:val="22"/>
            <w:szCs w:val="22"/>
          </w:rPr>
          <w:t>2.1.2 Технические характеристики изделия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_Toc146200433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6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34" w:history="1">
        <w:r w:rsidR="00F65153" w:rsidRPr="00F65153">
          <w:rPr>
            <w:rStyle w:val="ad"/>
            <w:noProof/>
            <w:sz w:val="22"/>
            <w:szCs w:val="22"/>
          </w:rPr>
          <w:t>2.1.3 Требования к расположению изделия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_Toc146200434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7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35" w:history="1">
        <w:r w:rsidR="00F65153" w:rsidRPr="00F65153">
          <w:rPr>
            <w:rStyle w:val="ad"/>
            <w:noProof/>
            <w:sz w:val="22"/>
            <w:szCs w:val="22"/>
          </w:rPr>
          <w:t>2.1.4 Оптимальная эксплуатация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_Toc146200435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7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36" w:history="1">
        <w:r w:rsidR="00F65153" w:rsidRPr="00F65153">
          <w:rPr>
            <w:rStyle w:val="ad"/>
            <w:noProof/>
            <w:sz w:val="22"/>
            <w:szCs w:val="22"/>
          </w:rPr>
          <w:t>2.1.5 Чертеж изделия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_Toc146200436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7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37" w:history="1">
        <w:r w:rsidR="00F65153" w:rsidRPr="00F65153">
          <w:rPr>
            <w:rStyle w:val="ad"/>
            <w:noProof/>
            <w:sz w:val="22"/>
            <w:szCs w:val="22"/>
          </w:rPr>
          <w:t>2.2 Маркировка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_Toc146200437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8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38" w:history="1">
        <w:r w:rsidR="00F65153" w:rsidRPr="00F65153">
          <w:rPr>
            <w:rStyle w:val="ad"/>
            <w:b/>
            <w:bCs/>
            <w:noProof/>
            <w:sz w:val="22"/>
            <w:szCs w:val="22"/>
          </w:rPr>
          <w:t>3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b/>
            <w:noProof/>
            <w:sz w:val="22"/>
            <w:szCs w:val="22"/>
          </w:rPr>
          <w:t>КОМПЛЕКТНОСТЬ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_Toc146200438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8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39" w:history="1">
        <w:r w:rsidR="00F65153" w:rsidRPr="00F65153">
          <w:rPr>
            <w:rStyle w:val="ad"/>
            <w:b/>
            <w:bCs/>
            <w:noProof/>
            <w:sz w:val="22"/>
            <w:szCs w:val="22"/>
          </w:rPr>
          <w:t>4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b/>
            <w:noProof/>
            <w:sz w:val="22"/>
            <w:szCs w:val="22"/>
          </w:rPr>
          <w:t>ГАРАНТИИ ИЗГ</w:t>
        </w:r>
        <w:r w:rsidR="00F65153" w:rsidRPr="00F65153">
          <w:rPr>
            <w:rStyle w:val="ad"/>
            <w:b/>
            <w:noProof/>
            <w:sz w:val="22"/>
            <w:szCs w:val="22"/>
          </w:rPr>
          <w:t>О</w:t>
        </w:r>
        <w:r w:rsidR="00F65153" w:rsidRPr="00F65153">
          <w:rPr>
            <w:rStyle w:val="ad"/>
            <w:b/>
            <w:noProof/>
            <w:sz w:val="22"/>
            <w:szCs w:val="22"/>
          </w:rPr>
          <w:t>ТОВИТЕЛЯ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_Toc146200439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9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40" w:history="1">
        <w:r w:rsidR="00F65153" w:rsidRPr="00F65153">
          <w:rPr>
            <w:rStyle w:val="ad"/>
            <w:b/>
            <w:noProof/>
            <w:sz w:val="22"/>
            <w:szCs w:val="22"/>
          </w:rPr>
          <w:t>5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b/>
            <w:noProof/>
            <w:sz w:val="22"/>
            <w:szCs w:val="22"/>
          </w:rPr>
          <w:t>КОНСЕРВАЦИЯ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_Toc146200440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10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41" w:history="1">
        <w:r w:rsidR="00F65153" w:rsidRPr="00F65153">
          <w:rPr>
            <w:rStyle w:val="ad"/>
            <w:b/>
            <w:noProof/>
            <w:sz w:val="22"/>
            <w:szCs w:val="22"/>
          </w:rPr>
          <w:t>6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b/>
            <w:noProof/>
            <w:sz w:val="22"/>
            <w:szCs w:val="22"/>
          </w:rPr>
          <w:t>СВИДЕТЕЛЬСТВО ОБ УПАКОВАНИИ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_Toc146200441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11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42" w:history="1">
        <w:r w:rsidR="00F65153" w:rsidRPr="00F65153">
          <w:rPr>
            <w:rStyle w:val="ad"/>
            <w:b/>
            <w:bCs/>
            <w:noProof/>
            <w:sz w:val="22"/>
            <w:szCs w:val="22"/>
          </w:rPr>
          <w:t>7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_Toc146200442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12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43" w:history="1">
        <w:r w:rsidR="00F65153" w:rsidRPr="00F65153">
          <w:rPr>
            <w:rStyle w:val="ad"/>
            <w:b/>
            <w:bCs/>
            <w:noProof/>
            <w:sz w:val="22"/>
            <w:szCs w:val="22"/>
          </w:rPr>
          <w:t>8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_Toc146200443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13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44" w:history="1">
        <w:r w:rsidR="00F65153" w:rsidRPr="00F65153">
          <w:rPr>
            <w:rStyle w:val="ad"/>
            <w:b/>
            <w:bCs/>
            <w:noProof/>
            <w:sz w:val="22"/>
            <w:szCs w:val="22"/>
          </w:rPr>
          <w:t>9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_Toc146200444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15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45" w:history="1">
        <w:r w:rsidR="00F65153" w:rsidRPr="00F65153">
          <w:rPr>
            <w:rStyle w:val="ad"/>
            <w:noProof/>
            <w:sz w:val="22"/>
            <w:szCs w:val="22"/>
          </w:rPr>
          <w:t>9.1 Общие требования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_Toc146200445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16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46" w:history="1">
        <w:r w:rsidR="00F65153" w:rsidRPr="00F65153">
          <w:rPr>
            <w:rStyle w:val="ad"/>
            <w:b/>
            <w:bCs/>
            <w:noProof/>
            <w:sz w:val="22"/>
            <w:szCs w:val="22"/>
          </w:rPr>
          <w:t>10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_Toc146200446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17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47" w:history="1">
        <w:r w:rsidR="00F65153" w:rsidRPr="00F65153">
          <w:rPr>
            <w:rStyle w:val="ad"/>
            <w:b/>
            <w:bCs/>
            <w:noProof/>
            <w:sz w:val="22"/>
            <w:szCs w:val="22"/>
          </w:rPr>
          <w:t>11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_Toc146200447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22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48" w:history="1">
        <w:r w:rsidR="00F65153" w:rsidRPr="00F65153">
          <w:rPr>
            <w:rStyle w:val="ad"/>
            <w:b/>
            <w:bCs/>
            <w:noProof/>
            <w:sz w:val="22"/>
            <w:szCs w:val="22"/>
          </w:rPr>
          <w:t>12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_Toc146200448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24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49" w:history="1">
        <w:r w:rsidR="00F65153" w:rsidRPr="00F65153">
          <w:rPr>
            <w:rStyle w:val="ad"/>
            <w:rFonts w:eastAsia="Arial Unicode MS"/>
            <w:bCs/>
            <w:noProof/>
            <w:sz w:val="22"/>
            <w:szCs w:val="22"/>
          </w:rPr>
          <w:t>12.1 Транспортировка или перемещение изделия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_Toc146200449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24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50" w:history="1">
        <w:r w:rsidR="00F65153" w:rsidRPr="00F65153">
          <w:rPr>
            <w:rStyle w:val="ad"/>
            <w:rFonts w:eastAsia="Arial Unicode MS"/>
            <w:bCs/>
            <w:noProof/>
            <w:sz w:val="22"/>
            <w:szCs w:val="22"/>
          </w:rPr>
          <w:t>12.2 Хранение изделия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_Toc146200450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24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51" w:history="1">
        <w:r w:rsidR="00F65153" w:rsidRPr="00F65153">
          <w:rPr>
            <w:rStyle w:val="ad"/>
            <w:rFonts w:eastAsia="Arial Unicode MS"/>
            <w:bCs/>
            <w:noProof/>
            <w:sz w:val="22"/>
            <w:szCs w:val="22"/>
          </w:rPr>
          <w:t>12.3 Требования к местоположению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_Toc146200451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26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F65153" w:rsidRPr="00F65153" w:rsidRDefault="007E58C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6200452" w:history="1">
        <w:r w:rsidR="00F65153" w:rsidRPr="00F65153">
          <w:rPr>
            <w:rStyle w:val="ad"/>
            <w:b/>
            <w:bCs/>
            <w:noProof/>
            <w:sz w:val="22"/>
            <w:szCs w:val="22"/>
          </w:rPr>
          <w:t>13</w:t>
        </w:r>
        <w:r w:rsidR="00F65153" w:rsidRPr="00F6515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65153" w:rsidRPr="00F65153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F65153" w:rsidRPr="00F65153">
          <w:rPr>
            <w:noProof/>
            <w:webHidden/>
            <w:sz w:val="22"/>
            <w:szCs w:val="22"/>
          </w:rPr>
          <w:tab/>
        </w:r>
        <w:r w:rsidR="00F65153" w:rsidRPr="00F65153">
          <w:rPr>
            <w:noProof/>
            <w:webHidden/>
            <w:sz w:val="22"/>
            <w:szCs w:val="22"/>
          </w:rPr>
          <w:fldChar w:fldCharType="begin"/>
        </w:r>
        <w:r w:rsidR="00F65153" w:rsidRPr="00F65153">
          <w:rPr>
            <w:noProof/>
            <w:webHidden/>
            <w:sz w:val="22"/>
            <w:szCs w:val="22"/>
          </w:rPr>
          <w:instrText xml:space="preserve"> PAGEREF _Toc146200452 \h </w:instrText>
        </w:r>
        <w:r w:rsidR="00F65153" w:rsidRPr="00F65153">
          <w:rPr>
            <w:noProof/>
            <w:webHidden/>
            <w:sz w:val="22"/>
            <w:szCs w:val="22"/>
          </w:rPr>
        </w:r>
        <w:r w:rsidR="00F65153" w:rsidRPr="00F65153">
          <w:rPr>
            <w:noProof/>
            <w:webHidden/>
            <w:sz w:val="22"/>
            <w:szCs w:val="22"/>
          </w:rPr>
          <w:fldChar w:fldCharType="separate"/>
        </w:r>
        <w:r w:rsidR="00F65153">
          <w:rPr>
            <w:noProof/>
            <w:webHidden/>
            <w:sz w:val="22"/>
            <w:szCs w:val="22"/>
          </w:rPr>
          <w:t>26</w:t>
        </w:r>
        <w:r w:rsidR="00F65153" w:rsidRPr="00F6515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9306C5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F6515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9306C5" w:rsidRDefault="00810B70" w:rsidP="00810B70">
      <w:pPr>
        <w:rPr>
          <w:szCs w:val="28"/>
        </w:rPr>
      </w:pPr>
    </w:p>
    <w:p w:rsidR="00810B70" w:rsidRPr="009306C5" w:rsidRDefault="00810B70" w:rsidP="00810B70">
      <w:pPr>
        <w:rPr>
          <w:szCs w:val="28"/>
        </w:rPr>
      </w:pPr>
    </w:p>
    <w:p w:rsidR="00810B70" w:rsidRPr="009306C5" w:rsidRDefault="00810B70" w:rsidP="00810B70">
      <w:pPr>
        <w:rPr>
          <w:szCs w:val="28"/>
        </w:rPr>
      </w:pPr>
    </w:p>
    <w:p w:rsidR="00810B70" w:rsidRPr="009306C5" w:rsidRDefault="00810B70" w:rsidP="00810B70">
      <w:pPr>
        <w:rPr>
          <w:szCs w:val="28"/>
        </w:rPr>
      </w:pPr>
    </w:p>
    <w:p w:rsidR="00810B70" w:rsidRPr="009306C5" w:rsidRDefault="00810B70" w:rsidP="00810B70">
      <w:pPr>
        <w:rPr>
          <w:szCs w:val="28"/>
        </w:rPr>
      </w:pPr>
    </w:p>
    <w:p w:rsidR="00810B70" w:rsidRPr="009306C5" w:rsidRDefault="00810B70" w:rsidP="00810B70">
      <w:pPr>
        <w:rPr>
          <w:szCs w:val="28"/>
        </w:rPr>
      </w:pPr>
    </w:p>
    <w:p w:rsidR="00810B70" w:rsidRPr="009306C5" w:rsidRDefault="00810B70" w:rsidP="00810B70">
      <w:pPr>
        <w:rPr>
          <w:szCs w:val="28"/>
        </w:rPr>
      </w:pPr>
    </w:p>
    <w:p w:rsidR="00810B70" w:rsidRPr="009306C5" w:rsidRDefault="00810B70" w:rsidP="00810B70">
      <w:pPr>
        <w:rPr>
          <w:szCs w:val="28"/>
        </w:rPr>
      </w:pPr>
    </w:p>
    <w:p w:rsidR="00810B70" w:rsidRPr="009306C5" w:rsidRDefault="00810B70" w:rsidP="00810B70">
      <w:pPr>
        <w:rPr>
          <w:szCs w:val="28"/>
        </w:rPr>
      </w:pPr>
    </w:p>
    <w:p w:rsidR="00810B70" w:rsidRPr="009306C5" w:rsidRDefault="00810B70" w:rsidP="00810B70">
      <w:pPr>
        <w:rPr>
          <w:szCs w:val="28"/>
        </w:rPr>
      </w:pPr>
    </w:p>
    <w:p w:rsidR="00810B70" w:rsidRPr="009306C5" w:rsidRDefault="00810B70" w:rsidP="00810B70">
      <w:pPr>
        <w:rPr>
          <w:szCs w:val="28"/>
        </w:rPr>
      </w:pPr>
    </w:p>
    <w:p w:rsidR="00810B70" w:rsidRPr="009306C5" w:rsidRDefault="00810B70" w:rsidP="00810B70">
      <w:pPr>
        <w:tabs>
          <w:tab w:val="left" w:pos="5842"/>
        </w:tabs>
        <w:rPr>
          <w:szCs w:val="28"/>
        </w:rPr>
      </w:pPr>
      <w:r w:rsidRPr="009306C5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Pr="003F28A1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057BCD" w:rsidRPr="003F28A1">
        <w:rPr>
          <w:sz w:val="22"/>
          <w:szCs w:val="22"/>
        </w:rPr>
        <w:t>мобильного осушителя</w:t>
      </w:r>
      <w:r w:rsidR="00FE481F" w:rsidRPr="003F28A1">
        <w:rPr>
          <w:sz w:val="22"/>
          <w:szCs w:val="22"/>
        </w:rPr>
        <w:t xml:space="preserve"> воздуха</w:t>
      </w:r>
      <w:r w:rsidR="00057BCD" w:rsidRPr="003F28A1">
        <w:rPr>
          <w:sz w:val="22"/>
          <w:szCs w:val="22"/>
        </w:rPr>
        <w:t xml:space="preserve"> </w:t>
      </w:r>
      <w:r w:rsidR="002F79FC">
        <w:rPr>
          <w:sz w:val="22"/>
          <w:szCs w:val="22"/>
        </w:rPr>
        <w:t xml:space="preserve">промышленного назначения </w:t>
      </w:r>
      <w:r w:rsidR="00394B31">
        <w:rPr>
          <w:sz w:val="22"/>
          <w:szCs w:val="22"/>
        </w:rPr>
        <w:t>CDT 3</w:t>
      </w:r>
      <w:r w:rsidR="00057BCD" w:rsidRPr="003F28A1">
        <w:rPr>
          <w:sz w:val="22"/>
          <w:szCs w:val="22"/>
        </w:rPr>
        <w:t>0</w:t>
      </w:r>
      <w:r w:rsidR="00B578AD">
        <w:rPr>
          <w:sz w:val="22"/>
          <w:szCs w:val="22"/>
          <w:lang w:val="en-US"/>
        </w:rPr>
        <w:t>S</w:t>
      </w:r>
      <w:r w:rsidR="00057BCD" w:rsidRPr="003F28A1">
        <w:rPr>
          <w:sz w:val="22"/>
          <w:szCs w:val="22"/>
        </w:rPr>
        <w:t xml:space="preserve"> MK </w:t>
      </w:r>
      <w:r w:rsidR="0053585A" w:rsidRPr="003F28A1">
        <w:rPr>
          <w:sz w:val="22"/>
          <w:szCs w:val="22"/>
        </w:rPr>
        <w:t>III 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DD4B4D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46200429"/>
      <w:r w:rsidRPr="00985AEE">
        <w:rPr>
          <w:b/>
          <w:szCs w:val="28"/>
        </w:rPr>
        <w:t>ОСНОВНЫЕ СВЕДЕНИЯ ОБ ИЗДЕЛИИ</w:t>
      </w:r>
      <w:bookmarkEnd w:id="0"/>
    </w:p>
    <w:p w:rsidR="00DD4B4D" w:rsidRPr="00DD4B4D" w:rsidRDefault="00DD4B4D" w:rsidP="00DD4B4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D4B4D">
        <w:rPr>
          <w:sz w:val="22"/>
          <w:szCs w:val="22"/>
        </w:rPr>
        <w:t>Основные сведения об изделии приведены в таблице 1.</w:t>
      </w:r>
    </w:p>
    <w:p w:rsidR="00DD4B4D" w:rsidRPr="0053585A" w:rsidRDefault="00DD4B4D" w:rsidP="00DD4B4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0"/>
          <w:szCs w:val="20"/>
        </w:rPr>
      </w:pPr>
    </w:p>
    <w:p w:rsidR="00DD4B4D" w:rsidRPr="00DD4B4D" w:rsidRDefault="00DD4B4D" w:rsidP="00DD4B4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DD4B4D">
        <w:rPr>
          <w:sz w:val="20"/>
          <w:szCs w:val="20"/>
        </w:rPr>
        <w:t>Таблица 1</w:t>
      </w: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6775"/>
      </w:tblGrid>
      <w:tr w:rsidR="00DD4B4D" w:rsidRPr="00CC2C20" w:rsidTr="000A0A01">
        <w:tc>
          <w:tcPr>
            <w:tcW w:w="3006" w:type="dxa"/>
            <w:vAlign w:val="center"/>
          </w:tcPr>
          <w:p w:rsidR="00DD4B4D" w:rsidRPr="00CD1A45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775" w:type="dxa"/>
            <w:vAlign w:val="center"/>
          </w:tcPr>
          <w:p w:rsidR="00DD4B4D" w:rsidRPr="00C028AE" w:rsidRDefault="00DD4B4D" w:rsidP="000A0A01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Мобильный осушитель воздуха</w:t>
            </w: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DD4B4D" w:rsidRPr="0090390A" w:rsidTr="000A0A01">
        <w:tc>
          <w:tcPr>
            <w:tcW w:w="3006" w:type="dxa"/>
            <w:vAlign w:val="center"/>
          </w:tcPr>
          <w:p w:rsidR="00DD4B4D" w:rsidRPr="00CD1A45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DD4B4D" w:rsidRPr="00120340" w:rsidRDefault="00DD4B4D" w:rsidP="000A0A01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6C7E">
              <w:rPr>
                <w:sz w:val="22"/>
                <w:szCs w:val="22"/>
              </w:rPr>
              <w:t>CDT 30</w:t>
            </w:r>
            <w:r w:rsidR="0053585A">
              <w:rPr>
                <w:sz w:val="22"/>
                <w:szCs w:val="22"/>
                <w:lang w:val="en-US"/>
              </w:rPr>
              <w:t>S</w:t>
            </w:r>
            <w:r w:rsidRPr="00486C7E">
              <w:rPr>
                <w:sz w:val="22"/>
                <w:szCs w:val="22"/>
              </w:rPr>
              <w:t xml:space="preserve"> MK III</w:t>
            </w:r>
          </w:p>
        </w:tc>
      </w:tr>
      <w:tr w:rsidR="00DD4B4D" w:rsidRPr="00CC2C20" w:rsidTr="000A0A01">
        <w:tc>
          <w:tcPr>
            <w:tcW w:w="3006" w:type="dxa"/>
            <w:vAlign w:val="center"/>
          </w:tcPr>
          <w:p w:rsidR="00DD4B4D" w:rsidRPr="00CA105D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775" w:type="dxa"/>
            <w:vAlign w:val="center"/>
          </w:tcPr>
          <w:p w:rsidR="00DD4B4D" w:rsidRPr="00C030A5" w:rsidRDefault="0053585A" w:rsidP="000A0A01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351111</w:t>
            </w:r>
            <w:r w:rsidR="00DD4B4D" w:rsidRPr="00486C7E">
              <w:rPr>
                <w:sz w:val="22"/>
                <w:szCs w:val="22"/>
                <w:lang w:val="en-US"/>
              </w:rPr>
              <w:t xml:space="preserve"> CDT 30</w:t>
            </w:r>
            <w:r>
              <w:rPr>
                <w:sz w:val="22"/>
                <w:szCs w:val="22"/>
                <w:lang w:val="en-US"/>
              </w:rPr>
              <w:t>S</w:t>
            </w:r>
            <w:r w:rsidR="00DD4B4D" w:rsidRPr="00486C7E">
              <w:rPr>
                <w:sz w:val="22"/>
                <w:szCs w:val="22"/>
                <w:lang w:val="en-US"/>
              </w:rPr>
              <w:t xml:space="preserve"> MK III</w:t>
            </w:r>
          </w:p>
        </w:tc>
      </w:tr>
      <w:tr w:rsidR="00DD4B4D" w:rsidRPr="00CC2C20" w:rsidTr="000A0A01">
        <w:tc>
          <w:tcPr>
            <w:tcW w:w="3006" w:type="dxa"/>
            <w:vAlign w:val="center"/>
          </w:tcPr>
          <w:p w:rsidR="00DD4B4D" w:rsidRPr="00CC2C20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775" w:type="dxa"/>
            <w:vAlign w:val="center"/>
          </w:tcPr>
          <w:p w:rsidR="00DD4B4D" w:rsidRDefault="00DD4B4D" w:rsidP="000A0A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</w:t>
            </w:r>
            <w:r w:rsidRPr="00640E2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для управления температурой и влажностью воздуха в частных и общественных плавательных бассейнах</w:t>
            </w:r>
          </w:p>
        </w:tc>
      </w:tr>
      <w:tr w:rsidR="00DD4B4D" w:rsidRPr="00CC2C20" w:rsidTr="000A0A01">
        <w:tc>
          <w:tcPr>
            <w:tcW w:w="3006" w:type="dxa"/>
            <w:vAlign w:val="center"/>
          </w:tcPr>
          <w:p w:rsidR="00DD4B4D" w:rsidRPr="00CC2C20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DD4B4D" w:rsidRPr="00CC2C20" w:rsidRDefault="00DD4B4D" w:rsidP="000A0A0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DD4B4D" w:rsidRPr="00CC2C20" w:rsidTr="000A0A01">
        <w:tc>
          <w:tcPr>
            <w:tcW w:w="3006" w:type="dxa"/>
            <w:vAlign w:val="center"/>
          </w:tcPr>
          <w:p w:rsidR="00DD4B4D" w:rsidRPr="00CC2C20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DD4B4D" w:rsidRPr="00CC2C20" w:rsidRDefault="00DD4B4D" w:rsidP="000A0A0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C028AE">
              <w:rPr>
                <w:sz w:val="22"/>
                <w:szCs w:val="22"/>
              </w:rPr>
              <w:t>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DD4B4D" w:rsidRPr="00CC2C20" w:rsidTr="000A0A01">
        <w:tc>
          <w:tcPr>
            <w:tcW w:w="3006" w:type="dxa"/>
            <w:vAlign w:val="center"/>
          </w:tcPr>
          <w:p w:rsidR="00DD4B4D" w:rsidRPr="00CD1A45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DD4B4D" w:rsidRPr="00CD1A45" w:rsidRDefault="00DD4B4D" w:rsidP="000A0A01">
            <w:pPr>
              <w:spacing w:before="120" w:line="276" w:lineRule="auto"/>
              <w:jc w:val="center"/>
              <w:rPr>
                <w:sz w:val="22"/>
                <w:szCs w:val="22"/>
              </w:rPr>
            </w:pPr>
            <w:r w:rsidRPr="004F2B3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3</w:t>
            </w:r>
          </w:p>
        </w:tc>
      </w:tr>
      <w:tr w:rsidR="00C947AC" w:rsidRPr="00CC2C20" w:rsidTr="000A0A01">
        <w:trPr>
          <w:trHeight w:val="434"/>
        </w:trPr>
        <w:tc>
          <w:tcPr>
            <w:tcW w:w="3006" w:type="dxa"/>
            <w:vAlign w:val="center"/>
          </w:tcPr>
          <w:p w:rsidR="00C947AC" w:rsidRDefault="00C947AC" w:rsidP="00C947AC">
            <w:pPr>
              <w:spacing w:before="120" w:after="120"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775" w:type="dxa"/>
            <w:vAlign w:val="center"/>
          </w:tcPr>
          <w:p w:rsidR="00C947AC" w:rsidRDefault="00C947AC" w:rsidP="00C947A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DD4B4D" w:rsidRPr="00CC2C20" w:rsidTr="000A0A01">
        <w:trPr>
          <w:trHeight w:val="863"/>
        </w:trPr>
        <w:tc>
          <w:tcPr>
            <w:tcW w:w="3006" w:type="dxa"/>
            <w:vAlign w:val="center"/>
          </w:tcPr>
          <w:p w:rsidR="00DD4B4D" w:rsidRPr="00CC2C20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DD4B4D" w:rsidRPr="00BE0974" w:rsidRDefault="00DD4B4D" w:rsidP="000A0A0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DD4B4D" w:rsidRPr="00BE0974" w:rsidRDefault="00DD4B4D" w:rsidP="000A0A0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E0974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DD4B4D" w:rsidRPr="009D1241" w:rsidRDefault="00DD4B4D" w:rsidP="000A0A01">
            <w:pPr>
              <w:pStyle w:val="21"/>
              <w:jc w:val="left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DD4B4D" w:rsidRDefault="00DD4B4D" w:rsidP="000A0A01">
            <w:pPr>
              <w:pStyle w:val="21"/>
              <w:rPr>
                <w:sz w:val="22"/>
                <w:szCs w:val="22"/>
              </w:rPr>
            </w:pPr>
            <w:r w:rsidRPr="009D124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DD4B4D" w:rsidRDefault="00DD4B4D" w:rsidP="000A0A01">
            <w:pPr>
              <w:pStyle w:val="21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>ЕАЭС</w:t>
            </w:r>
            <w:r w:rsidRPr="000B2C5A">
              <w:rPr>
                <w:sz w:val="22"/>
                <w:szCs w:val="22"/>
              </w:rPr>
              <w:t xml:space="preserve"> N RU Д-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K.РА01</w:t>
            </w:r>
            <w:r w:rsidRPr="000B2C5A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12030/21</w:t>
            </w:r>
            <w:r w:rsidRPr="000B2C5A">
              <w:rPr>
                <w:sz w:val="22"/>
                <w:szCs w:val="22"/>
              </w:rPr>
              <w:t xml:space="preserve"> </w:t>
            </w:r>
          </w:p>
          <w:p w:rsidR="00DD4B4D" w:rsidRPr="00CC2C20" w:rsidRDefault="00DD4B4D" w:rsidP="000A0A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(срок действия с  19</w:t>
            </w:r>
            <w:r w:rsidRPr="000B2C5A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7.2021 до 18.07.2026</w:t>
            </w:r>
            <w:r w:rsidRPr="000B2C5A">
              <w:rPr>
                <w:sz w:val="22"/>
                <w:szCs w:val="22"/>
              </w:rPr>
              <w:t>)</w:t>
            </w:r>
          </w:p>
        </w:tc>
      </w:tr>
      <w:tr w:rsidR="00DD4B4D" w:rsidRPr="00D12DEF" w:rsidTr="000A0A01">
        <w:trPr>
          <w:trHeight w:val="168"/>
        </w:trPr>
        <w:tc>
          <w:tcPr>
            <w:tcW w:w="3006" w:type="dxa"/>
            <w:vAlign w:val="center"/>
          </w:tcPr>
          <w:p w:rsidR="00DD4B4D" w:rsidRPr="00CC2C20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DD4B4D" w:rsidRPr="009C48A7" w:rsidRDefault="00DD4B4D" w:rsidP="000A0A01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AF301F">
              <w:rPr>
                <w:sz w:val="22"/>
                <w:szCs w:val="22"/>
                <w:lang w:val="en-US"/>
              </w:rPr>
              <w:t>Dantherm A/S</w:t>
            </w:r>
          </w:p>
        </w:tc>
      </w:tr>
      <w:tr w:rsidR="00DD4B4D" w:rsidRPr="00CC2C20" w:rsidTr="000A0A01">
        <w:trPr>
          <w:trHeight w:val="332"/>
        </w:trPr>
        <w:tc>
          <w:tcPr>
            <w:tcW w:w="3006" w:type="dxa"/>
            <w:vAlign w:val="center"/>
          </w:tcPr>
          <w:p w:rsidR="00DD4B4D" w:rsidRPr="00CC2C20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DD4B4D" w:rsidRPr="009C48A7" w:rsidRDefault="00DD4B4D" w:rsidP="000A0A01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9C48A7">
              <w:rPr>
                <w:sz w:val="22"/>
                <w:szCs w:val="22"/>
                <w:lang w:val="en-US"/>
              </w:rPr>
              <w:t>Дания</w:t>
            </w:r>
          </w:p>
        </w:tc>
      </w:tr>
      <w:tr w:rsidR="00DD4B4D" w:rsidRPr="00CC2C20" w:rsidTr="000A0A01">
        <w:tc>
          <w:tcPr>
            <w:tcW w:w="3006" w:type="dxa"/>
            <w:vAlign w:val="center"/>
          </w:tcPr>
          <w:p w:rsidR="00DD4B4D" w:rsidRPr="00CC2C20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DD4B4D" w:rsidRPr="009C48A7" w:rsidRDefault="00DD4B4D" w:rsidP="000A0A01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Marien</w:t>
            </w:r>
            <w:r>
              <w:rPr>
                <w:sz w:val="22"/>
                <w:szCs w:val="22"/>
                <w:lang w:val="en-US"/>
              </w:rPr>
              <w:t>lystvej 65, 7800 Skive Denmark</w:t>
            </w:r>
          </w:p>
        </w:tc>
      </w:tr>
      <w:tr w:rsidR="00DD4B4D" w:rsidRPr="00CC2C20" w:rsidTr="000A0A01">
        <w:trPr>
          <w:trHeight w:val="376"/>
        </w:trPr>
        <w:tc>
          <w:tcPr>
            <w:tcW w:w="3006" w:type="dxa"/>
            <w:vAlign w:val="center"/>
          </w:tcPr>
          <w:p w:rsidR="00DD4B4D" w:rsidRPr="00CC2C20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775" w:type="dxa"/>
            <w:vAlign w:val="center"/>
          </w:tcPr>
          <w:p w:rsidR="00DD4B4D" w:rsidRPr="009C48A7" w:rsidRDefault="00DD4B4D" w:rsidP="000A0A01">
            <w:pPr>
              <w:spacing w:before="12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Dantherm</w:t>
            </w:r>
          </w:p>
        </w:tc>
      </w:tr>
      <w:tr w:rsidR="00DD4B4D" w:rsidRPr="0031050C" w:rsidTr="000A0A01">
        <w:tc>
          <w:tcPr>
            <w:tcW w:w="3006" w:type="dxa"/>
            <w:vAlign w:val="center"/>
          </w:tcPr>
          <w:p w:rsidR="00DD4B4D" w:rsidRPr="00CC2C20" w:rsidRDefault="00DD4B4D" w:rsidP="000A0A01">
            <w:pPr>
              <w:spacing w:before="120" w:after="120" w:line="276" w:lineRule="auto"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DD4B4D" w:rsidRDefault="00DD4B4D" w:rsidP="000A0A0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DD4B4D" w:rsidRPr="006E3C0A" w:rsidRDefault="00DD4B4D" w:rsidP="000A0A0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DD4B4D" w:rsidRPr="006E3C0A" w:rsidRDefault="00DD4B4D" w:rsidP="000A0A0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DD4B4D" w:rsidRDefault="00DD4B4D" w:rsidP="000A0A0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 xml:space="preserve">рбург, </w:t>
            </w:r>
          </w:p>
          <w:p w:rsidR="00DD4B4D" w:rsidRPr="006E3C0A" w:rsidRDefault="00DD4B4D" w:rsidP="000A0A0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DD4B4D" w:rsidRPr="006E3C0A" w:rsidRDefault="00DD4B4D" w:rsidP="000A0A0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DD4B4D" w:rsidRPr="003F28A1" w:rsidRDefault="00DD4B4D" w:rsidP="000A0A01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DD4B4D" w:rsidRPr="0090390A" w:rsidRDefault="00DD4B4D" w:rsidP="000A0A01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E514E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E514E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3E514E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3E514E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DD4B4D" w:rsidRPr="003E514E" w:rsidRDefault="00DD4B4D" w:rsidP="000A0A01">
            <w:pPr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46200430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9C2E20" w:rsidRDefault="00810B70" w:rsidP="009C2E2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46200431"/>
      <w:r w:rsidRPr="009C2E20">
        <w:rPr>
          <w:rFonts w:ascii="Times New Roman" w:hAnsi="Times New Roman" w:cs="Times New Roman"/>
          <w:color w:val="auto"/>
          <w:sz w:val="22"/>
          <w:szCs w:val="22"/>
        </w:rPr>
        <w:t xml:space="preserve">2.1 </w:t>
      </w:r>
      <w:r w:rsidR="009B1EC5" w:rsidRPr="009C2E20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Default="009B1EC5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E01FE" w:rsidRPr="00E77D13" w:rsidRDefault="00F55F7B" w:rsidP="00EE33F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М</w:t>
      </w:r>
      <w:r w:rsidR="00E50936" w:rsidRPr="003F28A1">
        <w:rPr>
          <w:sz w:val="22"/>
          <w:szCs w:val="22"/>
        </w:rPr>
        <w:t>обильный осушитель</w:t>
      </w:r>
      <w:r w:rsidR="00FE481F" w:rsidRPr="003F28A1">
        <w:rPr>
          <w:sz w:val="22"/>
          <w:szCs w:val="22"/>
        </w:rPr>
        <w:t xml:space="preserve"> воздуха</w:t>
      </w:r>
      <w:r w:rsidR="00FA3A55" w:rsidRPr="003F28A1">
        <w:rPr>
          <w:sz w:val="22"/>
          <w:szCs w:val="22"/>
        </w:rPr>
        <w:t xml:space="preserve"> </w:t>
      </w:r>
      <w:r w:rsidR="00394B31">
        <w:rPr>
          <w:sz w:val="22"/>
          <w:szCs w:val="22"/>
        </w:rPr>
        <w:t>CDT 3</w:t>
      </w:r>
      <w:r w:rsidR="00FA3A55" w:rsidRPr="003F28A1">
        <w:rPr>
          <w:sz w:val="22"/>
          <w:szCs w:val="22"/>
        </w:rPr>
        <w:t>0</w:t>
      </w:r>
      <w:r w:rsidR="002E01FE">
        <w:rPr>
          <w:sz w:val="22"/>
          <w:szCs w:val="22"/>
          <w:lang w:val="en-US"/>
        </w:rPr>
        <w:t>S</w:t>
      </w:r>
      <w:r w:rsidR="00FA3A55" w:rsidRPr="003F28A1">
        <w:rPr>
          <w:sz w:val="22"/>
          <w:szCs w:val="22"/>
        </w:rPr>
        <w:t xml:space="preserve"> MK </w:t>
      </w:r>
      <w:r w:rsidR="002A1E8E" w:rsidRPr="003F28A1">
        <w:rPr>
          <w:sz w:val="22"/>
          <w:szCs w:val="22"/>
        </w:rPr>
        <w:t>III предназначен</w:t>
      </w:r>
      <w:r w:rsidR="00E50936" w:rsidRPr="003F28A1">
        <w:rPr>
          <w:sz w:val="22"/>
          <w:szCs w:val="22"/>
        </w:rPr>
        <w:t xml:space="preserve"> для </w:t>
      </w:r>
      <w:r w:rsidR="00FD6077" w:rsidRPr="003F28A1">
        <w:rPr>
          <w:sz w:val="22"/>
          <w:szCs w:val="22"/>
        </w:rPr>
        <w:t>осушения воздуха в замкнутом помещении</w:t>
      </w:r>
      <w:r w:rsidR="00FD6077">
        <w:rPr>
          <w:sz w:val="22"/>
          <w:szCs w:val="22"/>
        </w:rPr>
        <w:t xml:space="preserve">, а также </w:t>
      </w:r>
      <w:r w:rsidR="00117ADC" w:rsidRPr="003F28A1">
        <w:rPr>
          <w:sz w:val="22"/>
          <w:szCs w:val="22"/>
        </w:rPr>
        <w:t xml:space="preserve">просушки пространства </w:t>
      </w:r>
      <w:r w:rsidR="00E50936" w:rsidRPr="003F28A1">
        <w:rPr>
          <w:sz w:val="22"/>
          <w:szCs w:val="22"/>
        </w:rPr>
        <w:t>под полом с использованием воздуховодов</w:t>
      </w:r>
      <w:r w:rsidR="00F817D9">
        <w:rPr>
          <w:sz w:val="22"/>
          <w:szCs w:val="22"/>
        </w:rPr>
        <w:t xml:space="preserve">. </w:t>
      </w:r>
      <w:r w:rsidR="002E01FE" w:rsidRPr="002E01FE">
        <w:rPr>
          <w:sz w:val="22"/>
          <w:szCs w:val="22"/>
        </w:rPr>
        <w:t xml:space="preserve">Dantherm рекомендует подключать не более 5 метров гибких воздуховодов на соединительный патрубок. </w:t>
      </w:r>
    </w:p>
    <w:p w:rsidR="00E77D13" w:rsidRPr="00E77D13" w:rsidRDefault="00E77D13" w:rsidP="00E77D1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</w:t>
      </w:r>
      <w:r w:rsidRPr="00E77D13">
        <w:rPr>
          <w:sz w:val="22"/>
          <w:szCs w:val="22"/>
        </w:rPr>
        <w:t xml:space="preserve"> одним встроенным нагревательным элементом мощностью 1 кВт. При активации нагревательного элемента процесс осушения ускоряется. </w:t>
      </w:r>
    </w:p>
    <w:p w:rsidR="00117ADC" w:rsidRPr="003F28A1" w:rsidRDefault="00F817D9" w:rsidP="0052594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р</w:t>
      </w:r>
      <w:r w:rsidR="00525949" w:rsidRPr="003F28A1">
        <w:rPr>
          <w:sz w:val="22"/>
          <w:szCs w:val="22"/>
        </w:rPr>
        <w:t>аботает по принципу конденсации.</w:t>
      </w:r>
    </w:p>
    <w:p w:rsidR="00A66853" w:rsidRPr="003F28A1" w:rsidRDefault="00525949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Изделие</w:t>
      </w:r>
      <w:r w:rsidR="00116614" w:rsidRPr="003F28A1">
        <w:rPr>
          <w:sz w:val="22"/>
          <w:szCs w:val="22"/>
        </w:rPr>
        <w:t xml:space="preserve"> состоит из </w:t>
      </w:r>
      <w:r w:rsidR="00984D44" w:rsidRPr="003F28A1">
        <w:rPr>
          <w:sz w:val="22"/>
          <w:szCs w:val="22"/>
        </w:rPr>
        <w:t>одного блока, в котором располагаются все рабочие элементы.</w:t>
      </w:r>
    </w:p>
    <w:p w:rsidR="00A66853" w:rsidRPr="003F28A1" w:rsidRDefault="00A66853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Корпус изделия выполнен из горячеоцинкованной стали с дополнительным внутренним и наружным эмалевым покрытием. </w:t>
      </w:r>
    </w:p>
    <w:p w:rsidR="00810B70" w:rsidRPr="003F28A1" w:rsidRDefault="00984D44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 Мобильность обеспечивается благодаря большим колесам</w:t>
      </w:r>
      <w:r w:rsidR="000F2CFF" w:rsidRPr="003F28A1">
        <w:rPr>
          <w:sz w:val="22"/>
          <w:szCs w:val="22"/>
        </w:rPr>
        <w:t xml:space="preserve"> с полиуретановым ободом</w:t>
      </w:r>
      <w:r w:rsidRPr="003F28A1">
        <w:rPr>
          <w:sz w:val="22"/>
          <w:szCs w:val="22"/>
        </w:rPr>
        <w:t>.</w:t>
      </w:r>
    </w:p>
    <w:p w:rsidR="00117ADC" w:rsidRPr="003F28A1" w:rsidRDefault="00117ADC" w:rsidP="00E509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9C2E20" w:rsidRDefault="00B14F7A" w:rsidP="009C2E2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46200432"/>
      <w:r w:rsidRPr="009C2E20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E631E" w:rsidRPr="009C2E20">
        <w:rPr>
          <w:rFonts w:ascii="Times New Roman" w:hAnsi="Times New Roman" w:cs="Times New Roman"/>
          <w:color w:val="auto"/>
          <w:sz w:val="22"/>
          <w:szCs w:val="22"/>
        </w:rPr>
        <w:t>1</w:t>
      </w:r>
      <w:r w:rsidRPr="009C2E2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9C2E20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3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34107" w:rsidRPr="00A7119E" w:rsidRDefault="00984D44" w:rsidP="00A7119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0B7CBA" w:rsidRPr="009B1EC5" w:rsidRDefault="00A7119E" w:rsidP="009B1EC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081A5BF1" wp14:editId="7645D5FC">
            <wp:extent cx="3835730" cy="402360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40S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6737" cy="4024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EF3D97" w:rsidRPr="009B1EC5" w:rsidRDefault="00EF3D97" w:rsidP="00234107">
      <w:pPr>
        <w:spacing w:line="360" w:lineRule="auto"/>
        <w:jc w:val="both"/>
        <w:rPr>
          <w:sz w:val="24"/>
        </w:rPr>
      </w:pPr>
    </w:p>
    <w:p w:rsidR="009C2E20" w:rsidRPr="009C2E20" w:rsidRDefault="006E631E" w:rsidP="009C2E2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46200433"/>
      <w:r w:rsidRPr="009C2E20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</w:t>
      </w:r>
      <w:r w:rsidR="00810B70" w:rsidRPr="009C2E2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C2E20" w:rsidRPr="009C2E20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4"/>
      <w:r w:rsidR="009C2E20" w:rsidRPr="009C2E2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9C2E20" w:rsidRDefault="009C2E20" w:rsidP="00810B70">
      <w:pPr>
        <w:spacing w:line="360" w:lineRule="auto"/>
        <w:ind w:firstLine="709"/>
        <w:jc w:val="both"/>
        <w:rPr>
          <w:sz w:val="22"/>
          <w:szCs w:val="22"/>
        </w:rPr>
      </w:pPr>
    </w:p>
    <w:p w:rsidR="00810B70" w:rsidRPr="003F28A1" w:rsidRDefault="00810B70" w:rsidP="00810B70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Основные </w:t>
      </w:r>
      <w:r w:rsidR="00FA64EB" w:rsidRPr="003F28A1">
        <w:rPr>
          <w:sz w:val="22"/>
          <w:szCs w:val="22"/>
        </w:rPr>
        <w:t>технические характеристики изделия приведены</w:t>
      </w:r>
      <w:r w:rsidR="00A13CF6">
        <w:rPr>
          <w:sz w:val="22"/>
          <w:szCs w:val="22"/>
        </w:rPr>
        <w:t xml:space="preserve"> в таблице 2</w:t>
      </w:r>
      <w:r w:rsidRPr="003F28A1">
        <w:rPr>
          <w:sz w:val="22"/>
          <w:szCs w:val="22"/>
        </w:rPr>
        <w:t>.</w:t>
      </w:r>
    </w:p>
    <w:p w:rsidR="00EF3D97" w:rsidRPr="00985AEE" w:rsidRDefault="00EF3D97" w:rsidP="00810B70">
      <w:pPr>
        <w:spacing w:line="360" w:lineRule="auto"/>
        <w:ind w:firstLine="709"/>
        <w:jc w:val="both"/>
        <w:rPr>
          <w:sz w:val="24"/>
        </w:rPr>
      </w:pPr>
    </w:p>
    <w:p w:rsidR="00810B70" w:rsidRPr="003F28A1" w:rsidRDefault="00A13CF6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tblLayout w:type="fixed"/>
        <w:tblLook w:val="0000" w:firstRow="0" w:lastRow="0" w:firstColumn="0" w:lastColumn="0" w:noHBand="0" w:noVBand="0"/>
      </w:tblPr>
      <w:tblGrid>
        <w:gridCol w:w="2970"/>
        <w:gridCol w:w="1533"/>
        <w:gridCol w:w="1559"/>
        <w:gridCol w:w="3685"/>
      </w:tblGrid>
      <w:tr w:rsidR="006416FB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6416FB" w:rsidRPr="00A13CF6" w:rsidRDefault="002446F6" w:rsidP="009D300F">
            <w:pPr>
              <w:jc w:val="center"/>
              <w:rPr>
                <w:b/>
                <w:sz w:val="22"/>
                <w:szCs w:val="22"/>
              </w:rPr>
            </w:pPr>
            <w:r w:rsidRPr="00A13CF6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6416FB" w:rsidRPr="00A13CF6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A13CF6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685" w:type="dxa"/>
            <w:vAlign w:val="center"/>
          </w:tcPr>
          <w:p w:rsidR="006416FB" w:rsidRPr="00A13CF6" w:rsidRDefault="006416FB" w:rsidP="009D300F">
            <w:pPr>
              <w:jc w:val="center"/>
              <w:rPr>
                <w:b/>
                <w:sz w:val="22"/>
                <w:szCs w:val="22"/>
              </w:rPr>
            </w:pPr>
            <w:r w:rsidRPr="00A13CF6">
              <w:rPr>
                <w:b/>
                <w:sz w:val="22"/>
                <w:szCs w:val="22"/>
              </w:rPr>
              <w:t>Значение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C85720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Ди</w:t>
            </w:r>
            <w:r w:rsidR="00AE3233" w:rsidRPr="00A13CF6">
              <w:rPr>
                <w:sz w:val="22"/>
                <w:szCs w:val="22"/>
              </w:rPr>
              <w:t xml:space="preserve">апазон относительной влажности </w:t>
            </w:r>
          </w:p>
        </w:tc>
        <w:tc>
          <w:tcPr>
            <w:tcW w:w="1559" w:type="dxa"/>
            <w:vAlign w:val="center"/>
          </w:tcPr>
          <w:p w:rsidR="002446F6" w:rsidRPr="00A13CF6" w:rsidRDefault="009B1EC5" w:rsidP="009B1EC5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%RH</w:t>
            </w:r>
          </w:p>
        </w:tc>
        <w:tc>
          <w:tcPr>
            <w:tcW w:w="3685" w:type="dxa"/>
            <w:vAlign w:val="center"/>
          </w:tcPr>
          <w:p w:rsidR="002446F6" w:rsidRPr="00A13CF6" w:rsidRDefault="00AE3233" w:rsidP="00AE3233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40-100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C85720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Погрешность изм</w:t>
            </w:r>
            <w:r w:rsidR="00AE3233" w:rsidRPr="00A13CF6">
              <w:rPr>
                <w:sz w:val="22"/>
                <w:szCs w:val="22"/>
              </w:rPr>
              <w:t xml:space="preserve">ерения относительной влажности </w:t>
            </w:r>
          </w:p>
        </w:tc>
        <w:tc>
          <w:tcPr>
            <w:tcW w:w="1559" w:type="dxa"/>
            <w:vAlign w:val="center"/>
          </w:tcPr>
          <w:p w:rsidR="002446F6" w:rsidRPr="00A13CF6" w:rsidRDefault="009B1EC5" w:rsidP="009B1EC5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%RH</w:t>
            </w:r>
          </w:p>
        </w:tc>
        <w:tc>
          <w:tcPr>
            <w:tcW w:w="3685" w:type="dxa"/>
            <w:vAlign w:val="center"/>
          </w:tcPr>
          <w:p w:rsidR="002446F6" w:rsidRPr="00A13CF6" w:rsidRDefault="00C85720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4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AE3233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Диапазон температур </w:t>
            </w:r>
          </w:p>
        </w:tc>
        <w:tc>
          <w:tcPr>
            <w:tcW w:w="1559" w:type="dxa"/>
            <w:vAlign w:val="center"/>
          </w:tcPr>
          <w:p w:rsidR="002446F6" w:rsidRPr="00A13CF6" w:rsidRDefault="009B1EC5" w:rsidP="009B1EC5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°C</w:t>
            </w:r>
          </w:p>
        </w:tc>
        <w:tc>
          <w:tcPr>
            <w:tcW w:w="3685" w:type="dxa"/>
            <w:vAlign w:val="center"/>
          </w:tcPr>
          <w:p w:rsidR="002446F6" w:rsidRPr="00A13CF6" w:rsidRDefault="00A86218" w:rsidP="0023535B">
            <w:pPr>
              <w:jc w:val="center"/>
              <w:rPr>
                <w:sz w:val="22"/>
                <w:szCs w:val="22"/>
                <w:lang w:val="en-US"/>
              </w:rPr>
            </w:pPr>
            <w:r w:rsidRPr="00A13CF6">
              <w:rPr>
                <w:sz w:val="22"/>
                <w:szCs w:val="22"/>
              </w:rPr>
              <w:t>3-3</w:t>
            </w:r>
            <w:r w:rsidRPr="00A13CF6">
              <w:rPr>
                <w:sz w:val="22"/>
                <w:szCs w:val="22"/>
                <w:lang w:val="en-US"/>
              </w:rPr>
              <w:t>5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AE3233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59" w:type="dxa"/>
            <w:vAlign w:val="center"/>
          </w:tcPr>
          <w:p w:rsidR="002446F6" w:rsidRPr="00A13CF6" w:rsidRDefault="009B1EC5" w:rsidP="009B1EC5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В/Гц</w:t>
            </w:r>
          </w:p>
        </w:tc>
        <w:tc>
          <w:tcPr>
            <w:tcW w:w="3685" w:type="dxa"/>
            <w:vAlign w:val="center"/>
          </w:tcPr>
          <w:p w:rsidR="00C85720" w:rsidRPr="00A13CF6" w:rsidRDefault="00C85720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1N</w:t>
            </w:r>
          </w:p>
          <w:p w:rsidR="002446F6" w:rsidRPr="00A13CF6" w:rsidRDefault="00C85720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230+PE/50</w:t>
            </w:r>
          </w:p>
        </w:tc>
      </w:tr>
      <w:tr w:rsidR="00F27B6A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F27B6A" w:rsidRPr="00A13CF6" w:rsidRDefault="00F27B6A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Подключения воздуховодов</w:t>
            </w:r>
          </w:p>
        </w:tc>
        <w:tc>
          <w:tcPr>
            <w:tcW w:w="1559" w:type="dxa"/>
            <w:vAlign w:val="center"/>
          </w:tcPr>
          <w:p w:rsidR="00F27B6A" w:rsidRPr="00A13CF6" w:rsidRDefault="00F27B6A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мм</w:t>
            </w:r>
          </w:p>
        </w:tc>
        <w:tc>
          <w:tcPr>
            <w:tcW w:w="3685" w:type="dxa"/>
            <w:vAlign w:val="center"/>
          </w:tcPr>
          <w:p w:rsidR="00F27B6A" w:rsidRPr="00A13CF6" w:rsidRDefault="00F27B6A" w:rsidP="00F27B6A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Ø100 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AE3233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Макс. номинальный ток </w:t>
            </w:r>
          </w:p>
        </w:tc>
        <w:tc>
          <w:tcPr>
            <w:tcW w:w="1559" w:type="dxa"/>
            <w:vAlign w:val="center"/>
          </w:tcPr>
          <w:p w:rsidR="002446F6" w:rsidRPr="00A13CF6" w:rsidRDefault="00C85720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А</w:t>
            </w:r>
          </w:p>
        </w:tc>
        <w:tc>
          <w:tcPr>
            <w:tcW w:w="3685" w:type="dxa"/>
            <w:vAlign w:val="center"/>
          </w:tcPr>
          <w:p w:rsidR="002446F6" w:rsidRPr="00A13CF6" w:rsidRDefault="00F732A1" w:rsidP="00AE3233">
            <w:pPr>
              <w:jc w:val="center"/>
              <w:rPr>
                <w:sz w:val="22"/>
                <w:szCs w:val="22"/>
                <w:lang w:val="en-US"/>
              </w:rPr>
            </w:pPr>
            <w:r w:rsidRPr="00A13CF6">
              <w:rPr>
                <w:sz w:val="22"/>
                <w:szCs w:val="22"/>
              </w:rPr>
              <w:t>3,6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AE3233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Макс. входная мощность </w:t>
            </w:r>
          </w:p>
        </w:tc>
        <w:tc>
          <w:tcPr>
            <w:tcW w:w="1559" w:type="dxa"/>
            <w:vAlign w:val="center"/>
          </w:tcPr>
          <w:p w:rsidR="002446F6" w:rsidRPr="00A13CF6" w:rsidRDefault="00C85720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кВт</w:t>
            </w:r>
          </w:p>
        </w:tc>
        <w:tc>
          <w:tcPr>
            <w:tcW w:w="3685" w:type="dxa"/>
            <w:vAlign w:val="center"/>
          </w:tcPr>
          <w:p w:rsidR="002446F6" w:rsidRPr="00A13CF6" w:rsidRDefault="00F732A1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0</w:t>
            </w:r>
            <w:r w:rsidR="00394B31" w:rsidRPr="00A13CF6">
              <w:rPr>
                <w:sz w:val="22"/>
                <w:szCs w:val="22"/>
              </w:rPr>
              <w:t>,8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AE3233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Расход воздуха </w:t>
            </w:r>
          </w:p>
        </w:tc>
        <w:tc>
          <w:tcPr>
            <w:tcW w:w="1559" w:type="dxa"/>
            <w:vAlign w:val="center"/>
          </w:tcPr>
          <w:p w:rsidR="002446F6" w:rsidRPr="00A13CF6" w:rsidRDefault="009B1EC5" w:rsidP="009B1EC5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м3/ч</w:t>
            </w:r>
          </w:p>
        </w:tc>
        <w:tc>
          <w:tcPr>
            <w:tcW w:w="3685" w:type="dxa"/>
            <w:vAlign w:val="center"/>
          </w:tcPr>
          <w:p w:rsidR="002446F6" w:rsidRPr="00A13CF6" w:rsidRDefault="00BD5355" w:rsidP="0023535B">
            <w:pPr>
              <w:jc w:val="center"/>
              <w:rPr>
                <w:sz w:val="22"/>
                <w:szCs w:val="22"/>
                <w:lang w:val="en-US"/>
              </w:rPr>
            </w:pPr>
            <w:r w:rsidRPr="00A13CF6">
              <w:rPr>
                <w:sz w:val="22"/>
                <w:szCs w:val="22"/>
                <w:lang w:val="en-US"/>
              </w:rPr>
              <w:t>250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AE3233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Масса хладагента </w:t>
            </w:r>
          </w:p>
        </w:tc>
        <w:tc>
          <w:tcPr>
            <w:tcW w:w="1559" w:type="dxa"/>
            <w:vAlign w:val="center"/>
          </w:tcPr>
          <w:p w:rsidR="002446F6" w:rsidRPr="00A13CF6" w:rsidRDefault="00C85720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кг</w:t>
            </w:r>
          </w:p>
        </w:tc>
        <w:tc>
          <w:tcPr>
            <w:tcW w:w="3685" w:type="dxa"/>
            <w:vAlign w:val="center"/>
          </w:tcPr>
          <w:p w:rsidR="002446F6" w:rsidRPr="00A13CF6" w:rsidRDefault="00394B31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0,41</w:t>
            </w:r>
          </w:p>
        </w:tc>
      </w:tr>
      <w:tr w:rsidR="00E36A4E" w:rsidRPr="00A13CF6" w:rsidTr="00E36A4E">
        <w:trPr>
          <w:trHeight w:val="567"/>
        </w:trPr>
        <w:tc>
          <w:tcPr>
            <w:tcW w:w="2970" w:type="dxa"/>
            <w:vMerge w:val="restart"/>
            <w:vAlign w:val="center"/>
          </w:tcPr>
          <w:p w:rsidR="00E36A4E" w:rsidRPr="00A13CF6" w:rsidRDefault="00E36A4E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1533" w:type="dxa"/>
            <w:vAlign w:val="center"/>
          </w:tcPr>
          <w:p w:rsidR="00E36A4E" w:rsidRPr="00A13CF6" w:rsidRDefault="00E36A4E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vAlign w:val="center"/>
          </w:tcPr>
          <w:p w:rsidR="00E36A4E" w:rsidRPr="00A13CF6" w:rsidRDefault="00E36A4E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E36A4E" w:rsidRPr="00A13CF6" w:rsidRDefault="00E36A4E" w:rsidP="00AE3233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R454C</w:t>
            </w:r>
          </w:p>
        </w:tc>
      </w:tr>
      <w:tr w:rsidR="00E36A4E" w:rsidRPr="00A13CF6" w:rsidTr="00E36A4E">
        <w:trPr>
          <w:trHeight w:val="567"/>
        </w:trPr>
        <w:tc>
          <w:tcPr>
            <w:tcW w:w="2970" w:type="dxa"/>
            <w:vMerge/>
            <w:vAlign w:val="center"/>
          </w:tcPr>
          <w:p w:rsidR="00E36A4E" w:rsidRPr="00A13CF6" w:rsidRDefault="00E36A4E" w:rsidP="0023535B">
            <w:pPr>
              <w:rPr>
                <w:sz w:val="22"/>
                <w:szCs w:val="22"/>
              </w:rPr>
            </w:pPr>
          </w:p>
        </w:tc>
        <w:tc>
          <w:tcPr>
            <w:tcW w:w="1533" w:type="dxa"/>
            <w:vAlign w:val="center"/>
          </w:tcPr>
          <w:p w:rsidR="00E36A4E" w:rsidRPr="00A13CF6" w:rsidRDefault="00E36A4E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Состав</w:t>
            </w:r>
          </w:p>
        </w:tc>
        <w:tc>
          <w:tcPr>
            <w:tcW w:w="1559" w:type="dxa"/>
            <w:vAlign w:val="center"/>
          </w:tcPr>
          <w:p w:rsidR="00E36A4E" w:rsidRPr="00A13CF6" w:rsidRDefault="00E36A4E" w:rsidP="002353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vAlign w:val="center"/>
          </w:tcPr>
          <w:p w:rsidR="00E36A4E" w:rsidRPr="00A13CF6" w:rsidRDefault="00E36A4E" w:rsidP="00E36A4E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смесь из 78,5 % тетрафторпропен R-1234yf (C3H2F4), </w:t>
            </w:r>
          </w:p>
          <w:p w:rsidR="00E36A4E" w:rsidRPr="00A13CF6" w:rsidRDefault="00E36A4E" w:rsidP="00E36A4E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  <w:lang w:val="en-US"/>
              </w:rPr>
              <w:t> </w:t>
            </w:r>
            <w:r w:rsidRPr="00A13CF6">
              <w:rPr>
                <w:sz w:val="22"/>
                <w:szCs w:val="22"/>
              </w:rPr>
              <w:t>21,5 %</w:t>
            </w:r>
            <w:r w:rsidRPr="00A13CF6">
              <w:rPr>
                <w:sz w:val="22"/>
                <w:szCs w:val="22"/>
                <w:lang w:val="en-US"/>
              </w:rPr>
              <w:t> </w:t>
            </w:r>
            <w:r w:rsidRPr="00A13CF6">
              <w:rPr>
                <w:sz w:val="22"/>
                <w:szCs w:val="22"/>
              </w:rPr>
              <w:t>дифторметана R-32(CH</w:t>
            </w:r>
            <w:r w:rsidRPr="00A13CF6">
              <w:rPr>
                <w:sz w:val="22"/>
                <w:szCs w:val="22"/>
                <w:vertAlign w:val="subscript"/>
              </w:rPr>
              <w:t>2</w:t>
            </w:r>
            <w:r w:rsidRPr="00A13CF6">
              <w:rPr>
                <w:sz w:val="22"/>
                <w:szCs w:val="22"/>
              </w:rPr>
              <w:t>F</w:t>
            </w:r>
            <w:r w:rsidRPr="00A13CF6">
              <w:rPr>
                <w:sz w:val="22"/>
                <w:szCs w:val="22"/>
                <w:vertAlign w:val="subscript"/>
              </w:rPr>
              <w:t>2</w:t>
            </w:r>
            <w:r w:rsidRPr="00A13CF6">
              <w:rPr>
                <w:sz w:val="22"/>
                <w:szCs w:val="22"/>
              </w:rPr>
              <w:t>) </w:t>
            </w:r>
          </w:p>
        </w:tc>
      </w:tr>
      <w:tr w:rsidR="00A86218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A86218" w:rsidRPr="00A13CF6" w:rsidRDefault="00A86218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Потенциал Глобального Потепления (ПГП)</w:t>
            </w:r>
          </w:p>
        </w:tc>
        <w:tc>
          <w:tcPr>
            <w:tcW w:w="1559" w:type="dxa"/>
            <w:vAlign w:val="center"/>
          </w:tcPr>
          <w:p w:rsidR="00A86218" w:rsidRPr="00A13CF6" w:rsidRDefault="00A86218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-</w:t>
            </w:r>
          </w:p>
        </w:tc>
        <w:tc>
          <w:tcPr>
            <w:tcW w:w="3685" w:type="dxa"/>
            <w:vAlign w:val="center"/>
          </w:tcPr>
          <w:p w:rsidR="00A86218" w:rsidRPr="00A13CF6" w:rsidRDefault="00A86218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146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AE3233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Объем водосборника </w:t>
            </w:r>
          </w:p>
        </w:tc>
        <w:tc>
          <w:tcPr>
            <w:tcW w:w="1559" w:type="dxa"/>
            <w:vAlign w:val="center"/>
          </w:tcPr>
          <w:p w:rsidR="002446F6" w:rsidRPr="00A13CF6" w:rsidRDefault="00C85720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л</w:t>
            </w:r>
          </w:p>
        </w:tc>
        <w:tc>
          <w:tcPr>
            <w:tcW w:w="3685" w:type="dxa"/>
            <w:vAlign w:val="center"/>
          </w:tcPr>
          <w:p w:rsidR="002446F6" w:rsidRPr="00A13CF6" w:rsidRDefault="00394B31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7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C85720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Уровень шума на расстояни</w:t>
            </w:r>
            <w:r w:rsidR="00AE3233" w:rsidRPr="00A13CF6">
              <w:rPr>
                <w:sz w:val="22"/>
                <w:szCs w:val="22"/>
              </w:rPr>
              <w:t xml:space="preserve">и 1 м </w:t>
            </w:r>
            <w:r w:rsidR="00BD5355" w:rsidRPr="00A13CF6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Align w:val="center"/>
          </w:tcPr>
          <w:p w:rsidR="002446F6" w:rsidRPr="00A13CF6" w:rsidRDefault="00C85720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дБ</w:t>
            </w:r>
          </w:p>
        </w:tc>
        <w:tc>
          <w:tcPr>
            <w:tcW w:w="3685" w:type="dxa"/>
            <w:vAlign w:val="center"/>
          </w:tcPr>
          <w:p w:rsidR="002446F6" w:rsidRPr="00A13CF6" w:rsidRDefault="00BD5355" w:rsidP="0023535B">
            <w:pPr>
              <w:jc w:val="center"/>
              <w:rPr>
                <w:sz w:val="22"/>
                <w:szCs w:val="22"/>
                <w:lang w:val="en-US"/>
              </w:rPr>
            </w:pPr>
            <w:r w:rsidRPr="00A13CF6">
              <w:rPr>
                <w:sz w:val="22"/>
                <w:szCs w:val="22"/>
              </w:rPr>
              <w:t>60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AE3233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Масса </w:t>
            </w:r>
          </w:p>
        </w:tc>
        <w:tc>
          <w:tcPr>
            <w:tcW w:w="1559" w:type="dxa"/>
            <w:vAlign w:val="center"/>
          </w:tcPr>
          <w:p w:rsidR="002446F6" w:rsidRPr="00A13CF6" w:rsidRDefault="00C85720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кг</w:t>
            </w:r>
          </w:p>
        </w:tc>
        <w:tc>
          <w:tcPr>
            <w:tcW w:w="3685" w:type="dxa"/>
            <w:vAlign w:val="center"/>
          </w:tcPr>
          <w:p w:rsidR="002446F6" w:rsidRPr="00A13CF6" w:rsidRDefault="00F732A1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43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AE3233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Степень защиты </w:t>
            </w:r>
          </w:p>
        </w:tc>
        <w:tc>
          <w:tcPr>
            <w:tcW w:w="1559" w:type="dxa"/>
            <w:vAlign w:val="center"/>
          </w:tcPr>
          <w:p w:rsidR="002446F6" w:rsidRPr="00A13CF6" w:rsidRDefault="00C85720" w:rsidP="0023535B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IP</w:t>
            </w:r>
          </w:p>
        </w:tc>
        <w:tc>
          <w:tcPr>
            <w:tcW w:w="3685" w:type="dxa"/>
            <w:vAlign w:val="center"/>
          </w:tcPr>
          <w:p w:rsidR="002446F6" w:rsidRPr="00A13CF6" w:rsidRDefault="00AE3233" w:rsidP="00AE3233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IP X4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AE3233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 xml:space="preserve">Плотность пор фильтра </w:t>
            </w:r>
          </w:p>
        </w:tc>
        <w:tc>
          <w:tcPr>
            <w:tcW w:w="1559" w:type="dxa"/>
            <w:vAlign w:val="center"/>
          </w:tcPr>
          <w:p w:rsidR="002446F6" w:rsidRPr="00A13CF6" w:rsidRDefault="00AE3233" w:rsidP="00AE3233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PPI (пор на дюйм)</w:t>
            </w:r>
          </w:p>
        </w:tc>
        <w:tc>
          <w:tcPr>
            <w:tcW w:w="3685" w:type="dxa"/>
            <w:vAlign w:val="center"/>
          </w:tcPr>
          <w:p w:rsidR="002446F6" w:rsidRPr="00A13CF6" w:rsidRDefault="00AE3233" w:rsidP="00AE3233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PPI 15/G1</w:t>
            </w:r>
          </w:p>
        </w:tc>
      </w:tr>
      <w:tr w:rsidR="002446F6" w:rsidRPr="00A13CF6" w:rsidTr="00E36A4E">
        <w:trPr>
          <w:trHeight w:val="567"/>
        </w:trPr>
        <w:tc>
          <w:tcPr>
            <w:tcW w:w="4503" w:type="dxa"/>
            <w:gridSpan w:val="2"/>
            <w:vAlign w:val="center"/>
          </w:tcPr>
          <w:p w:rsidR="002446F6" w:rsidRPr="00A13CF6" w:rsidRDefault="00C85720" w:rsidP="0023535B">
            <w:pPr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Точность измерен</w:t>
            </w:r>
            <w:r w:rsidR="00AE3233" w:rsidRPr="00A13CF6">
              <w:rPr>
                <w:sz w:val="22"/>
                <w:szCs w:val="22"/>
              </w:rPr>
              <w:t xml:space="preserve">ия потребления энергии (кВт-ч) </w:t>
            </w:r>
          </w:p>
        </w:tc>
        <w:tc>
          <w:tcPr>
            <w:tcW w:w="1559" w:type="dxa"/>
            <w:vAlign w:val="center"/>
          </w:tcPr>
          <w:p w:rsidR="002446F6" w:rsidRPr="00A13CF6" w:rsidRDefault="00AE3233" w:rsidP="00AE3233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%</w:t>
            </w:r>
          </w:p>
        </w:tc>
        <w:tc>
          <w:tcPr>
            <w:tcW w:w="3685" w:type="dxa"/>
            <w:vAlign w:val="center"/>
          </w:tcPr>
          <w:p w:rsidR="002446F6" w:rsidRPr="00A13CF6" w:rsidRDefault="00AE3233" w:rsidP="00AE3233">
            <w:pPr>
              <w:jc w:val="center"/>
              <w:rPr>
                <w:sz w:val="22"/>
                <w:szCs w:val="22"/>
              </w:rPr>
            </w:pPr>
            <w:r w:rsidRPr="00A13CF6">
              <w:rPr>
                <w:sz w:val="22"/>
                <w:szCs w:val="22"/>
              </w:rPr>
              <w:t>±5%</w:t>
            </w:r>
          </w:p>
        </w:tc>
      </w:tr>
    </w:tbl>
    <w:p w:rsidR="00843738" w:rsidRPr="00843738" w:rsidRDefault="00F27B6A" w:rsidP="00843738">
      <w:pPr>
        <w:pStyle w:val="Default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</w:pPr>
      <w:r>
        <w:rPr>
          <w:noProof/>
        </w:rPr>
        <w:t>*</w:t>
      </w:r>
      <w:r w:rsidRPr="00F27B6A">
        <w:rPr>
          <w:sz w:val="14"/>
          <w:szCs w:val="14"/>
        </w:rPr>
        <w:t xml:space="preserve"> </w:t>
      </w:r>
      <w:r w:rsidR="00843738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>П</w:t>
      </w:r>
      <w:r w:rsidR="00843738" w:rsidRPr="00843738">
        <w:rPr>
          <w:rFonts w:ascii="Times New Roman" w:eastAsia="Times New Roman" w:hAnsi="Times New Roman" w:cs="Times New Roman"/>
          <w:color w:val="auto"/>
          <w:sz w:val="20"/>
          <w:szCs w:val="20"/>
          <w:lang w:eastAsia="ru-RU"/>
        </w:rPr>
        <w:t xml:space="preserve">ри установленных воздуховодах </w:t>
      </w:r>
    </w:p>
    <w:p w:rsidR="00A86218" w:rsidRPr="00A86218" w:rsidRDefault="00A86218" w:rsidP="00F27B6A">
      <w:pPr>
        <w:pStyle w:val="Default"/>
        <w:jc w:val="both"/>
        <w:rPr>
          <w:sz w:val="14"/>
          <w:szCs w:val="14"/>
        </w:rPr>
      </w:pPr>
    </w:p>
    <w:p w:rsidR="00FA64EB" w:rsidRDefault="00FA64EB" w:rsidP="00FA64EB">
      <w:pPr>
        <w:jc w:val="both"/>
        <w:rPr>
          <w:noProof/>
          <w:sz w:val="24"/>
        </w:rPr>
      </w:pPr>
    </w:p>
    <w:p w:rsidR="002446F6" w:rsidRDefault="002446F6" w:rsidP="00FA64EB">
      <w:pPr>
        <w:jc w:val="both"/>
        <w:rPr>
          <w:noProof/>
          <w:sz w:val="24"/>
        </w:rPr>
      </w:pPr>
    </w:p>
    <w:p w:rsidR="002446F6" w:rsidRDefault="002446F6" w:rsidP="00FA64EB">
      <w:pPr>
        <w:jc w:val="both"/>
        <w:rPr>
          <w:noProof/>
          <w:sz w:val="24"/>
        </w:rPr>
      </w:pPr>
    </w:p>
    <w:p w:rsidR="000E638C" w:rsidRPr="009C2E20" w:rsidRDefault="00C76CC9" w:rsidP="009C2E20">
      <w:pPr>
        <w:pStyle w:val="2"/>
        <w:ind w:firstLine="709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5" w:name="_Toc146200434"/>
      <w:r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t>2.1.3</w:t>
      </w:r>
      <w:r w:rsidR="000E638C"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Тр</w:t>
      </w:r>
      <w:r w:rsidR="00AE3233"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t>ебования к расположению изделия</w:t>
      </w:r>
      <w:bookmarkEnd w:id="5"/>
    </w:p>
    <w:p w:rsidR="00AE3233" w:rsidRPr="009B1EC5" w:rsidRDefault="00AE323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6D6E5F" w:rsidRDefault="00F817D9" w:rsidP="006D6E5F">
      <w:pPr>
        <w:spacing w:line="360" w:lineRule="auto"/>
        <w:ind w:firstLine="709"/>
        <w:jc w:val="both"/>
        <w:rPr>
          <w:sz w:val="18"/>
          <w:szCs w:val="18"/>
        </w:rPr>
      </w:pPr>
      <w:r>
        <w:rPr>
          <w:sz w:val="22"/>
          <w:szCs w:val="22"/>
        </w:rPr>
        <w:t xml:space="preserve">Изделие </w:t>
      </w:r>
      <w:r w:rsidR="000E638C" w:rsidRPr="009B1EC5">
        <w:rPr>
          <w:sz w:val="22"/>
          <w:szCs w:val="22"/>
        </w:rPr>
        <w:t>следует располагать таким образом, чтобы вокруг него интенсивно циркулировал воздух. Со стороны воздухозаборника до ближайших предметов должно оставаться расстояние не менее 60 см, со стороны</w:t>
      </w:r>
      <w:r w:rsidR="006D6E5F">
        <w:rPr>
          <w:sz w:val="22"/>
          <w:szCs w:val="22"/>
        </w:rPr>
        <w:t xml:space="preserve"> воздуховыпуска — не менее 3 м </w:t>
      </w:r>
      <w:r w:rsidR="006D6E5F" w:rsidRPr="006D6E5F">
        <w:rPr>
          <w:sz w:val="22"/>
          <w:szCs w:val="22"/>
        </w:rPr>
        <w:t>(если к устройству не подключены гибкие воздуховоды).</w:t>
      </w:r>
      <w:r w:rsidR="006D6E5F" w:rsidRPr="006D6E5F">
        <w:rPr>
          <w:sz w:val="18"/>
          <w:szCs w:val="18"/>
        </w:rPr>
        <w:t xml:space="preserve"> </w:t>
      </w:r>
    </w:p>
    <w:p w:rsidR="00AE3233" w:rsidRDefault="000E638C" w:rsidP="00AE3233">
      <w:pPr>
        <w:spacing w:line="360" w:lineRule="auto"/>
        <w:ind w:firstLine="709"/>
        <w:jc w:val="both"/>
        <w:rPr>
          <w:sz w:val="22"/>
          <w:szCs w:val="22"/>
        </w:rPr>
      </w:pPr>
      <w:r w:rsidRPr="009B1EC5">
        <w:rPr>
          <w:sz w:val="22"/>
          <w:szCs w:val="22"/>
        </w:rPr>
        <w:t xml:space="preserve">Не следует загораживать вентиляционные отверстия во время работы </w:t>
      </w:r>
      <w:r w:rsidR="00163C45">
        <w:rPr>
          <w:sz w:val="22"/>
          <w:szCs w:val="22"/>
        </w:rPr>
        <w:t>изделия</w:t>
      </w:r>
      <w:r w:rsidRPr="009B1EC5">
        <w:rPr>
          <w:sz w:val="22"/>
          <w:szCs w:val="22"/>
        </w:rPr>
        <w:t>.</w:t>
      </w:r>
      <w:r w:rsidR="00AE3233">
        <w:rPr>
          <w:sz w:val="22"/>
          <w:szCs w:val="22"/>
        </w:rPr>
        <w:t xml:space="preserve"> </w:t>
      </w:r>
    </w:p>
    <w:p w:rsidR="00AE3233" w:rsidRPr="009B1EC5" w:rsidRDefault="00AE3233" w:rsidP="00AE3233">
      <w:pPr>
        <w:spacing w:line="360" w:lineRule="auto"/>
        <w:ind w:firstLine="709"/>
        <w:jc w:val="both"/>
        <w:rPr>
          <w:sz w:val="22"/>
          <w:szCs w:val="22"/>
        </w:rPr>
      </w:pPr>
    </w:p>
    <w:p w:rsidR="00B14F7A" w:rsidRPr="009C2E20" w:rsidRDefault="00B14F7A" w:rsidP="009C2E20">
      <w:pPr>
        <w:pStyle w:val="2"/>
        <w:ind w:firstLine="709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6" w:name="bookmark0"/>
      <w:bookmarkStart w:id="7" w:name="_Toc146200435"/>
      <w:r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t>2.1.</w:t>
      </w:r>
      <w:r w:rsidR="00C76CC9"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t>4</w:t>
      </w:r>
      <w:r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  <w:bookmarkEnd w:id="6"/>
      <w:r w:rsidR="00AE3233"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t>Оптимальная эксплуатация</w:t>
      </w:r>
      <w:bookmarkEnd w:id="7"/>
    </w:p>
    <w:p w:rsidR="00AE3233" w:rsidRPr="009B1EC5" w:rsidRDefault="00AE3233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0E638C" w:rsidRPr="009B1EC5" w:rsidRDefault="000E638C" w:rsidP="000E638C">
      <w:pPr>
        <w:spacing w:line="360" w:lineRule="auto"/>
        <w:ind w:firstLine="709"/>
        <w:jc w:val="both"/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</w:pPr>
      <w:r w:rsidRPr="009B1EC5">
        <w:rPr>
          <w:sz w:val="22"/>
          <w:szCs w:val="22"/>
        </w:rPr>
        <w:t xml:space="preserve">Окна и двери в помещении, где нужно осушить воздух, должны быть закрыты, а </w:t>
      </w:r>
      <w:r w:rsidR="00163C45">
        <w:rPr>
          <w:sz w:val="22"/>
          <w:szCs w:val="22"/>
        </w:rPr>
        <w:t>изделие не должно</w:t>
      </w:r>
      <w:r w:rsidRPr="009B1EC5">
        <w:rPr>
          <w:sz w:val="22"/>
          <w:szCs w:val="22"/>
        </w:rPr>
        <w:t xml:space="preserve"> располагаться возле источников тепла (например, радиаторов отопления).</w:t>
      </w:r>
      <w:r w:rsidRPr="009B1EC5">
        <w:rPr>
          <w:rFonts w:ascii="Lucida Sans Unicode" w:eastAsiaTheme="minorHAnsi" w:hAnsi="Lucida Sans Unicode" w:cs="Lucida Sans Unicode"/>
          <w:color w:val="000000"/>
          <w:sz w:val="22"/>
          <w:szCs w:val="22"/>
          <w:lang w:eastAsia="en-US"/>
        </w:rPr>
        <w:t xml:space="preserve"> </w:t>
      </w:r>
    </w:p>
    <w:p w:rsidR="000E638C" w:rsidRPr="009B1EC5" w:rsidRDefault="000E638C" w:rsidP="00F7656C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9C2E20" w:rsidRDefault="00C76CC9" w:rsidP="009C2E20">
      <w:pPr>
        <w:pStyle w:val="2"/>
        <w:ind w:firstLine="709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8" w:name="_Toc146200436"/>
      <w:r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t>2.1.5</w:t>
      </w:r>
      <w:r w:rsidR="00F7656C"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  <w:r w:rsidR="00C2699D"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810B70" w:rsidRPr="009B1EC5" w:rsidRDefault="00B14F7A" w:rsidP="00AE3233">
      <w:pPr>
        <w:spacing w:line="360" w:lineRule="auto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рисунке 2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1A0A60" w:rsidP="00CA63D0">
      <w:pPr>
        <w:spacing w:line="360" w:lineRule="auto"/>
        <w:ind w:firstLine="709"/>
        <w:jc w:val="both"/>
        <w:rPr>
          <w:noProof/>
          <w:sz w:val="24"/>
        </w:rPr>
      </w:pPr>
    </w:p>
    <w:p w:rsidR="001A0A60" w:rsidRDefault="008F4E68" w:rsidP="006B0C6E">
      <w:pPr>
        <w:spacing w:line="360" w:lineRule="auto"/>
        <w:ind w:firstLine="709"/>
        <w:jc w:val="center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702F0F8B" wp14:editId="58743005">
            <wp:extent cx="4227615" cy="4125334"/>
            <wp:effectExtent l="0" t="0" r="1905" b="889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DT_30S_габарит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0476" cy="412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C6E" w:rsidRPr="001906F8" w:rsidRDefault="006B0C6E" w:rsidP="001906F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D43A1B" w:rsidRPr="002822EE" w:rsidRDefault="00D43A1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47F87" w:rsidRPr="009C2E20" w:rsidRDefault="00C47F87" w:rsidP="009C2E20">
      <w:pPr>
        <w:pStyle w:val="2"/>
        <w:ind w:firstLine="709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9" w:name="_Toc146200437"/>
      <w:r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9"/>
      <w:r w:rsidRPr="009C2E20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Pr="009B1EC5">
        <w:rPr>
          <w:noProof/>
          <w:sz w:val="22"/>
          <w:szCs w:val="22"/>
        </w:rPr>
        <w:t xml:space="preserve"> представлена на рисунке 3.</w:t>
      </w:r>
    </w:p>
    <w:p w:rsidR="00F1629E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9B1EC5" w:rsidRDefault="00F1629E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47F87" w:rsidRDefault="00290A2E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7C6318A3" wp14:editId="00B529D8">
            <wp:extent cx="719329" cy="719329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кал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4112E410" wp14:editId="0CC4142E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онт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3233">
        <w:rPr>
          <w:noProof/>
          <w:sz w:val="24"/>
        </w:rPr>
        <w:drawing>
          <wp:inline distT="0" distB="0" distL="0" distR="0" wp14:anchorId="5946E9E6" wp14:editId="1087F772">
            <wp:extent cx="719329" cy="719329"/>
            <wp:effectExtent l="0" t="0" r="5080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herm_icon-1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233" w:rsidRDefault="00AE3233" w:rsidP="00F1629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4B2C908D" wp14:editId="07B25DA6">
            <wp:extent cx="719329" cy="719329"/>
            <wp:effectExtent l="0" t="0" r="5080" b="508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лега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 wp14:anchorId="60BF5669" wp14:editId="2762E153">
            <wp:extent cx="719329" cy="719329"/>
            <wp:effectExtent l="0" t="0" r="5080" b="508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релки кругом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F1629E" w:rsidP="00290A2E">
      <w:pPr>
        <w:spacing w:line="360" w:lineRule="auto"/>
        <w:rPr>
          <w:noProof/>
          <w:sz w:val="24"/>
        </w:rPr>
      </w:pPr>
    </w:p>
    <w:p w:rsidR="00F1629E" w:rsidRPr="00F1629E" w:rsidRDefault="00F1629E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C74A2" w:rsidRDefault="000C74A2" w:rsidP="00C47F87">
      <w:pPr>
        <w:spacing w:after="160" w:line="259" w:lineRule="auto"/>
        <w:jc w:val="both"/>
        <w:rPr>
          <w:noProof/>
          <w:sz w:val="24"/>
        </w:rPr>
      </w:pPr>
    </w:p>
    <w:p w:rsidR="006D1C51" w:rsidRPr="00985AEE" w:rsidRDefault="006D1C51" w:rsidP="00C47F87">
      <w:pPr>
        <w:spacing w:after="160" w:line="259" w:lineRule="auto"/>
        <w:jc w:val="both"/>
        <w:rPr>
          <w:noProof/>
          <w:sz w:val="24"/>
        </w:rPr>
      </w:pPr>
    </w:p>
    <w:p w:rsidR="00C11FB0" w:rsidRPr="006D1C51" w:rsidRDefault="00810B70" w:rsidP="00C11FB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Toc146200438"/>
      <w:r w:rsidRPr="00985AEE">
        <w:rPr>
          <w:b/>
          <w:szCs w:val="28"/>
        </w:rPr>
        <w:t>КОМПЛЕКТНОСТЬ</w:t>
      </w:r>
      <w:bookmarkStart w:id="11" w:name="_Ref304821509"/>
      <w:bookmarkEnd w:id="10"/>
    </w:p>
    <w:p w:rsidR="00B261C2" w:rsidRPr="00B261C2" w:rsidRDefault="00B261C2" w:rsidP="00B261C2">
      <w:pPr>
        <w:spacing w:line="360" w:lineRule="auto"/>
        <w:ind w:firstLine="709"/>
        <w:jc w:val="both"/>
        <w:rPr>
          <w:sz w:val="22"/>
          <w:szCs w:val="22"/>
        </w:rPr>
      </w:pPr>
      <w:r w:rsidRPr="00B261C2">
        <w:rPr>
          <w:sz w:val="22"/>
          <w:szCs w:val="22"/>
        </w:rPr>
        <w:t>Комплектнос</w:t>
      </w:r>
      <w:r w:rsidR="00A13CF6">
        <w:rPr>
          <w:sz w:val="22"/>
          <w:szCs w:val="22"/>
        </w:rPr>
        <w:t>ть изделия приведена в таблице 3</w:t>
      </w:r>
      <w:r w:rsidRPr="00B261C2">
        <w:rPr>
          <w:sz w:val="22"/>
          <w:szCs w:val="22"/>
        </w:rPr>
        <w:t>.</w:t>
      </w:r>
    </w:p>
    <w:p w:rsidR="00B261C2" w:rsidRPr="00B261C2" w:rsidRDefault="00B261C2" w:rsidP="00B261C2">
      <w:pPr>
        <w:spacing w:line="360" w:lineRule="auto"/>
        <w:ind w:firstLine="709"/>
        <w:jc w:val="both"/>
        <w:rPr>
          <w:sz w:val="22"/>
          <w:szCs w:val="22"/>
        </w:rPr>
      </w:pPr>
    </w:p>
    <w:p w:rsidR="00B261C2" w:rsidRPr="00B261C2" w:rsidRDefault="00A13CF6" w:rsidP="00B261C2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6D1C51" w:rsidRPr="00C11FB0" w:rsidRDefault="006D1C51" w:rsidP="006D1C51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567"/>
        <w:outlineLvl w:val="1"/>
        <w:rPr>
          <w:rFonts w:eastAsia="Arial Unicode MS"/>
          <w:b/>
          <w:bCs/>
          <w:szCs w:val="28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3"/>
        <w:gridCol w:w="2517"/>
      </w:tblGrid>
      <w:tr w:rsidR="00D40F2F" w:rsidRPr="0087122E" w:rsidTr="00DE3959">
        <w:trPr>
          <w:trHeight w:val="355"/>
          <w:tblHeader/>
          <w:jc w:val="center"/>
        </w:trPr>
        <w:tc>
          <w:tcPr>
            <w:tcW w:w="6063" w:type="dxa"/>
            <w:shd w:val="clear" w:color="auto" w:fill="auto"/>
            <w:vAlign w:val="center"/>
            <w:hideMark/>
          </w:tcPr>
          <w:p w:rsidR="00D40F2F" w:rsidRPr="0087122E" w:rsidRDefault="00D40F2F" w:rsidP="00DE3959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517" w:type="dxa"/>
            <w:shd w:val="clear" w:color="auto" w:fill="auto"/>
            <w:vAlign w:val="center"/>
            <w:hideMark/>
          </w:tcPr>
          <w:p w:rsidR="00D40F2F" w:rsidRPr="0087122E" w:rsidRDefault="00D40F2F" w:rsidP="00DE3959">
            <w:pPr>
              <w:jc w:val="center"/>
              <w:rPr>
                <w:b/>
                <w:sz w:val="22"/>
                <w:szCs w:val="22"/>
              </w:rPr>
            </w:pPr>
            <w:r w:rsidRPr="0087122E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D40F2F" w:rsidRPr="0087122E" w:rsidTr="00DE3959">
        <w:trPr>
          <w:trHeight w:val="27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D40F2F" w:rsidRPr="0087122E" w:rsidRDefault="00D40F2F" w:rsidP="000C2286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Мобильный осушитель</w:t>
            </w:r>
            <w:r>
              <w:rPr>
                <w:sz w:val="22"/>
                <w:szCs w:val="22"/>
              </w:rPr>
              <w:t xml:space="preserve"> воздуха 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D40F2F" w:rsidRPr="0087122E" w:rsidRDefault="00D40F2F" w:rsidP="00DE3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0F2F" w:rsidRPr="00F312E9" w:rsidTr="00DE3959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D40F2F" w:rsidRDefault="00D40F2F" w:rsidP="00DE3959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Шнур питания 3,5 м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D40F2F" w:rsidRPr="0087122E" w:rsidRDefault="00D40F2F" w:rsidP="00DE3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0F2F" w:rsidRPr="00F312E9" w:rsidTr="00DE3959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D40F2F" w:rsidRPr="00C11FB0" w:rsidRDefault="00D40F2F" w:rsidP="00DE3959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для подсоединения шланга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D40F2F" w:rsidRDefault="00D40F2F" w:rsidP="00DE3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0F2F" w:rsidRPr="00F312E9" w:rsidTr="00DE3959">
        <w:trPr>
          <w:trHeight w:val="424"/>
          <w:jc w:val="center"/>
        </w:trPr>
        <w:tc>
          <w:tcPr>
            <w:tcW w:w="6063" w:type="dxa"/>
            <w:shd w:val="clear" w:color="auto" w:fill="auto"/>
            <w:vAlign w:val="center"/>
          </w:tcPr>
          <w:p w:rsidR="00D40F2F" w:rsidRPr="00C11FB0" w:rsidRDefault="00D40F2F" w:rsidP="00DE3959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517" w:type="dxa"/>
            <w:shd w:val="clear" w:color="auto" w:fill="auto"/>
            <w:vAlign w:val="center"/>
          </w:tcPr>
          <w:p w:rsidR="00D40F2F" w:rsidRDefault="00D40F2F" w:rsidP="00DE3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1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2" w:name="_Toc146200439"/>
      <w:r w:rsidR="00D11495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2"/>
    </w:p>
    <w:p w:rsidR="00BD387A" w:rsidRDefault="00021FB1" w:rsidP="00BD387A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BD387A" w:rsidRPr="006A78AA">
        <w:rPr>
          <w:sz w:val="22"/>
          <w:szCs w:val="22"/>
        </w:rPr>
        <w:t>Гарантийный срок качества поставляемого Товара исчисляется с момента его передачи</w:t>
      </w:r>
      <w:r w:rsidR="00BD387A" w:rsidRPr="00D460AA">
        <w:rPr>
          <w:sz w:val="22"/>
          <w:szCs w:val="22"/>
        </w:rPr>
        <w:br/>
      </w:r>
      <w:r w:rsidR="00BD387A"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="00BD387A" w:rsidRPr="00D460AA">
        <w:rPr>
          <w:sz w:val="22"/>
          <w:szCs w:val="22"/>
        </w:rPr>
        <w:br/>
      </w:r>
      <w:r w:rsidR="00BD387A"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</w:p>
    <w:p w:rsidR="00BD387A" w:rsidRPr="006A78AA" w:rsidRDefault="00BD387A" w:rsidP="00BD387A">
      <w:pPr>
        <w:spacing w:line="360" w:lineRule="auto"/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поставленный Поставщиком товар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срок товара отсчитывается с даты передачи товара такому третьему лицу, но не может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 на 3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(Три) календарных месяца, отсчитываемый с момента передачи Товара Покупателю или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уполномоченному Грузополучателю.</w:t>
      </w:r>
    </w:p>
    <w:p w:rsidR="00BD387A" w:rsidRDefault="00BD387A" w:rsidP="00BD387A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Условия и порядок выполнения Поставщиком гарантийных обязательств приведены в договоре поставки. </w:t>
      </w:r>
    </w:p>
    <w:p w:rsidR="00BD387A" w:rsidRDefault="00BD387A" w:rsidP="00BD387A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Гарантийный срок качества поставляемого Товара определяется исходя из нижеследующего: </w:t>
      </w:r>
    </w:p>
    <w:p w:rsidR="00BD387A" w:rsidRPr="007B560E" w:rsidRDefault="00BD387A" w:rsidP="00BD387A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</w:t>
      </w:r>
      <w:r w:rsidR="00320D9A">
        <w:rPr>
          <w:sz w:val="22"/>
          <w:szCs w:val="22"/>
        </w:rPr>
        <w:t>осушители</w:t>
      </w:r>
      <w:r w:rsidRPr="00041F43">
        <w:rPr>
          <w:sz w:val="22"/>
          <w:szCs w:val="22"/>
        </w:rPr>
        <w:t xml:space="preserve"> Dantherm </w:t>
      </w:r>
      <w:r w:rsidR="00320D9A">
        <w:rPr>
          <w:sz w:val="22"/>
          <w:szCs w:val="22"/>
        </w:rPr>
        <w:t xml:space="preserve">срок гарантии составляет – </w:t>
      </w:r>
      <w:r w:rsidR="007E58C5">
        <w:rPr>
          <w:sz w:val="22"/>
          <w:szCs w:val="22"/>
        </w:rPr>
        <w:t>3 (три) года</w:t>
      </w:r>
      <w:bookmarkStart w:id="13" w:name="_GoBack"/>
      <w:bookmarkEnd w:id="13"/>
      <w:r>
        <w:rPr>
          <w:sz w:val="22"/>
          <w:szCs w:val="22"/>
        </w:rPr>
        <w:t>.</w:t>
      </w:r>
    </w:p>
    <w:p w:rsidR="00BD387A" w:rsidRDefault="00BD387A" w:rsidP="00BD387A">
      <w:pPr>
        <w:spacing w:line="360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товара, в которой были обнаружены соответствующие недостатки. </w:t>
      </w:r>
    </w:p>
    <w:p w:rsidR="00BD387A" w:rsidRPr="00985AEE" w:rsidRDefault="00BD387A" w:rsidP="00BD387A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Товара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 Товара.</w:t>
      </w:r>
    </w:p>
    <w:p w:rsidR="00810B70" w:rsidRPr="00985AEE" w:rsidRDefault="00810B70" w:rsidP="00BD387A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4" w:name="_Toc146200440"/>
      <w:r w:rsidRPr="00985AEE">
        <w:rPr>
          <w:b/>
          <w:szCs w:val="28"/>
        </w:rPr>
        <w:t>КОНСЕРВАЦИЯ</w:t>
      </w:r>
      <w:bookmarkEnd w:id="1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15" w:name="_Toc146200441"/>
      <w:r w:rsidRPr="00985AEE">
        <w:rPr>
          <w:b/>
          <w:szCs w:val="28"/>
        </w:rPr>
        <w:t>СВИДЕТЕЛЬСТВО ОБ УПАКОВАНИИ</w:t>
      </w:r>
      <w:bookmarkEnd w:id="1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5F531CC" wp14:editId="4A842CA9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13D4B" id="Группа 223" o:spid="_x0000_s1026" style="position:absolute;margin-left:-.55pt;margin-top:8.3pt;width:491.4pt;height:428.4pt;z-index:25166233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066A5" w:rsidRPr="004E674F" w:rsidRDefault="00E24807" w:rsidP="003066A5">
      <w:pPr>
        <w:pStyle w:val="a8"/>
        <w:spacing w:before="60"/>
        <w:ind w:right="-28"/>
        <w:rPr>
          <w:sz w:val="22"/>
          <w:szCs w:val="22"/>
        </w:rPr>
      </w:pPr>
      <w:r w:rsidRPr="004E674F">
        <w:rPr>
          <w:sz w:val="22"/>
          <w:szCs w:val="22"/>
        </w:rPr>
        <w:t>Мобильный осушитель</w:t>
      </w:r>
      <w:r w:rsidR="00FC6D6C" w:rsidRPr="004E674F">
        <w:rPr>
          <w:sz w:val="22"/>
          <w:szCs w:val="22"/>
        </w:rPr>
        <w:t xml:space="preserve"> воздуха</w:t>
      </w:r>
      <w:r w:rsidR="00B930C4" w:rsidRPr="00B930C4">
        <w:rPr>
          <w:sz w:val="22"/>
          <w:szCs w:val="22"/>
        </w:rPr>
        <w:t xml:space="preserve"> </w:t>
      </w:r>
    </w:p>
    <w:p w:rsidR="00FD298C" w:rsidRPr="00985AEE" w:rsidRDefault="00FD298C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8F4E68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  <w:lang w:val="en-US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B22929" wp14:editId="0CE1D49A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36FFB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A5CF18" wp14:editId="4A06999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6D72D" id="Прямая со стрелкой 255" o:spid="_x0000_s1026" type="#_x0000_t32" style="position:absolute;margin-left:77.45pt;margin-top:16.5pt;width:123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FD298C" w:rsidRPr="0034306F">
        <w:rPr>
          <w:sz w:val="22"/>
          <w:szCs w:val="22"/>
          <w:lang w:val="en-US"/>
        </w:rPr>
        <w:t>:</w:t>
      </w:r>
      <w:r w:rsidR="00FD298C" w:rsidRPr="0034306F">
        <w:rPr>
          <w:sz w:val="24"/>
          <w:szCs w:val="24"/>
          <w:lang w:val="en-US"/>
        </w:rPr>
        <w:t xml:space="preserve">     </w:t>
      </w:r>
      <w:r w:rsidR="008361D5" w:rsidRPr="0034306F">
        <w:rPr>
          <w:sz w:val="24"/>
          <w:szCs w:val="24"/>
          <w:lang w:val="en-US"/>
        </w:rPr>
        <w:t xml:space="preserve">  </w:t>
      </w:r>
      <w:r w:rsidR="008F4E68">
        <w:rPr>
          <w:sz w:val="22"/>
          <w:szCs w:val="22"/>
          <w:lang w:val="en-US"/>
        </w:rPr>
        <w:t xml:space="preserve">CDT </w:t>
      </w:r>
      <w:r w:rsidR="008F4E68" w:rsidRPr="008F4E68">
        <w:rPr>
          <w:sz w:val="22"/>
          <w:szCs w:val="22"/>
          <w:lang w:val="en-US"/>
        </w:rPr>
        <w:t>3</w:t>
      </w:r>
      <w:r w:rsidR="00E24807" w:rsidRPr="0034306F">
        <w:rPr>
          <w:sz w:val="22"/>
          <w:szCs w:val="22"/>
          <w:lang w:val="en-US"/>
        </w:rPr>
        <w:t>0</w:t>
      </w:r>
      <w:r w:rsidR="0034306F">
        <w:rPr>
          <w:sz w:val="22"/>
          <w:szCs w:val="22"/>
          <w:lang w:val="en-US"/>
        </w:rPr>
        <w:t>S</w:t>
      </w:r>
      <w:r w:rsidR="00E24807" w:rsidRPr="0034306F">
        <w:rPr>
          <w:sz w:val="22"/>
          <w:szCs w:val="22"/>
          <w:lang w:val="en-US"/>
        </w:rPr>
        <w:t xml:space="preserve"> MK III</w:t>
      </w:r>
      <w:r w:rsidR="00E24807" w:rsidRPr="0034306F">
        <w:rPr>
          <w:sz w:val="24"/>
          <w:szCs w:val="24"/>
          <w:lang w:val="en-US"/>
        </w:rPr>
        <w:t xml:space="preserve">                                  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34306F">
        <w:rPr>
          <w:b w:val="0"/>
          <w:sz w:val="20"/>
          <w:lang w:val="en-US"/>
        </w:rPr>
        <w:t xml:space="preserve">                        </w:t>
      </w:r>
      <w:r w:rsidRPr="00985AEE">
        <w:rPr>
          <w:b w:val="0"/>
          <w:sz w:val="20"/>
        </w:rPr>
        <w:t>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985AEE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B930C4">
        <w:rPr>
          <w:b w:val="0"/>
          <w:sz w:val="22"/>
          <w:szCs w:val="22"/>
        </w:rPr>
        <w:t>:</w:t>
      </w:r>
      <w:r w:rsidRPr="00B930C4">
        <w:rPr>
          <w:b w:val="0"/>
          <w:sz w:val="24"/>
          <w:szCs w:val="24"/>
        </w:rPr>
        <w:t xml:space="preserve">                </w:t>
      </w:r>
      <w:r w:rsidR="00E24807" w:rsidRPr="00B930C4">
        <w:rPr>
          <w:b w:val="0"/>
          <w:sz w:val="24"/>
          <w:szCs w:val="24"/>
        </w:rPr>
        <w:t xml:space="preserve">       </w:t>
      </w:r>
      <w:r w:rsidR="00E24807" w:rsidRPr="004158E2">
        <w:rPr>
          <w:sz w:val="22"/>
          <w:szCs w:val="22"/>
        </w:rPr>
        <w:t>Dantherm A/S</w:t>
      </w:r>
    </w:p>
    <w:p w:rsidR="00810B70" w:rsidRPr="00985AEE" w:rsidRDefault="00810B70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sz w:val="20"/>
        </w:rPr>
        <w:t xml:space="preserve"> 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3E454F" wp14:editId="41F5EEA5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E2E7D" id="Прямая со стрелкой 254" o:spid="_x0000_s1026" type="#_x0000_t32" style="position:absolute;margin-left:148.3pt;margin-top:2.6pt;width:206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16" w:name="_Toc146200442"/>
      <w:r w:rsidRPr="00985AEE">
        <w:rPr>
          <w:b/>
          <w:szCs w:val="28"/>
        </w:rPr>
        <w:t>СВИДЕТЕЛЬСТВО О ПРИЕМКЕ</w:t>
      </w:r>
      <w:bookmarkEnd w:id="16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417C409" wp14:editId="0EC864A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C087BC" id="Группа 245" o:spid="_x0000_s1026" style="position:absolute;margin-left:-1.9pt;margin-top:6.05pt;width:489.8pt;height:393pt;z-index:25166336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4158E2" w:rsidRDefault="008361D5" w:rsidP="00FD298C">
      <w:pPr>
        <w:pStyle w:val="a8"/>
        <w:spacing w:before="60"/>
        <w:ind w:right="-28"/>
        <w:rPr>
          <w:sz w:val="22"/>
          <w:szCs w:val="22"/>
        </w:rPr>
      </w:pPr>
      <w:r w:rsidRPr="004158E2">
        <w:rPr>
          <w:sz w:val="22"/>
          <w:szCs w:val="22"/>
        </w:rPr>
        <w:t>Мобильный осушитель</w:t>
      </w:r>
      <w:r w:rsidR="00B930C4" w:rsidRPr="00B930C4">
        <w:rPr>
          <w:sz w:val="22"/>
          <w:szCs w:val="22"/>
        </w:rPr>
        <w:t xml:space="preserve"> </w:t>
      </w:r>
    </w:p>
    <w:p w:rsidR="00FD298C" w:rsidRPr="00985AEE" w:rsidRDefault="00FD298C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2822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C9931D" wp14:editId="281D8778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2F6E5B" id="Прямая со стрелкой 230" o:spid="_x0000_s1026" type="#_x0000_t32" style="position:absolute;margin-left:226.35pt;margin-top:16.65pt;width:99.1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E2C875" wp14:editId="0A30FD6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8BC924" id="Прямая со стрелкой 231" o:spid="_x0000_s1026" type="#_x0000_t32" style="position:absolute;margin-left:77.45pt;margin-top:16.5pt;width:123.75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822EE">
        <w:rPr>
          <w:sz w:val="22"/>
          <w:szCs w:val="22"/>
        </w:rPr>
        <w:t>:</w:t>
      </w:r>
      <w:r w:rsidRPr="002822EE">
        <w:rPr>
          <w:sz w:val="24"/>
          <w:szCs w:val="24"/>
        </w:rPr>
        <w:t xml:space="preserve">     </w:t>
      </w:r>
      <w:r w:rsidR="008361D5" w:rsidRPr="002822EE">
        <w:rPr>
          <w:sz w:val="24"/>
          <w:szCs w:val="24"/>
        </w:rPr>
        <w:t xml:space="preserve">     </w:t>
      </w:r>
      <w:r w:rsidR="008F4E68">
        <w:rPr>
          <w:sz w:val="22"/>
          <w:szCs w:val="22"/>
          <w:lang w:val="en-US"/>
        </w:rPr>
        <w:t>CDT</w:t>
      </w:r>
      <w:r w:rsidR="008F4E68" w:rsidRPr="002822EE">
        <w:rPr>
          <w:sz w:val="22"/>
          <w:szCs w:val="22"/>
        </w:rPr>
        <w:t xml:space="preserve"> 3</w:t>
      </w:r>
      <w:r w:rsidR="008361D5" w:rsidRPr="002822EE">
        <w:rPr>
          <w:sz w:val="22"/>
          <w:szCs w:val="22"/>
        </w:rPr>
        <w:t>0</w:t>
      </w:r>
      <w:r w:rsidR="0034306F">
        <w:rPr>
          <w:sz w:val="22"/>
          <w:szCs w:val="22"/>
          <w:lang w:val="en-US"/>
        </w:rPr>
        <w:t>S</w:t>
      </w:r>
      <w:r w:rsidR="008361D5" w:rsidRPr="002822EE">
        <w:rPr>
          <w:sz w:val="22"/>
          <w:szCs w:val="22"/>
        </w:rPr>
        <w:t xml:space="preserve"> </w:t>
      </w:r>
      <w:r w:rsidR="008361D5" w:rsidRPr="0034306F">
        <w:rPr>
          <w:sz w:val="22"/>
          <w:szCs w:val="22"/>
          <w:lang w:val="en-US"/>
        </w:rPr>
        <w:t>MK</w:t>
      </w:r>
      <w:r w:rsidR="008361D5" w:rsidRPr="002822EE">
        <w:rPr>
          <w:sz w:val="22"/>
          <w:szCs w:val="22"/>
        </w:rPr>
        <w:t xml:space="preserve"> </w:t>
      </w:r>
      <w:r w:rsidR="008361D5" w:rsidRPr="0034306F">
        <w:rPr>
          <w:sz w:val="22"/>
          <w:szCs w:val="22"/>
          <w:lang w:val="en-US"/>
        </w:rPr>
        <w:t>III</w:t>
      </w:r>
      <w:r w:rsidR="008361D5" w:rsidRPr="002822EE">
        <w:rPr>
          <w:sz w:val="24"/>
          <w:szCs w:val="24"/>
        </w:rPr>
        <w:t xml:space="preserve">                       </w:t>
      </w:r>
      <w:r w:rsidR="008361D5" w:rsidRPr="002822EE">
        <w:rPr>
          <w:color w:val="FF0000"/>
          <w:sz w:val="24"/>
          <w:szCs w:val="24"/>
        </w:rPr>
        <w:t xml:space="preserve">        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2822EE">
        <w:rPr>
          <w:b w:val="0"/>
          <w:sz w:val="20"/>
        </w:rPr>
        <w:t xml:space="preserve">                        </w:t>
      </w:r>
      <w:r w:rsidRPr="00985AEE">
        <w:rPr>
          <w:b w:val="0"/>
          <w:sz w:val="20"/>
        </w:rPr>
        <w:t>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17" w:name="_Toc146200443"/>
      <w:r w:rsidRPr="00985AEE">
        <w:rPr>
          <w:b/>
          <w:szCs w:val="28"/>
        </w:rPr>
        <w:t>СВЕДЕНИЯ ОБ УТИЛИЗАЦИИ</w:t>
      </w:r>
      <w:bookmarkEnd w:id="17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FF3E85" w:rsidRDefault="00FF3E85" w:rsidP="00FF3E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34306F" w:rsidRDefault="00D70F85" w:rsidP="0034306F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D70F85">
        <w:rPr>
          <w:rFonts w:ascii="Lucida Sans Unicode" w:eastAsiaTheme="minorHAnsi" w:hAnsi="Lucida Sans Unicode" w:cs="Lucida Sans Unicode"/>
          <w:color w:val="000000"/>
          <w:sz w:val="18"/>
          <w:szCs w:val="18"/>
        </w:rPr>
        <w:t xml:space="preserve"> </w:t>
      </w:r>
    </w:p>
    <w:p w:rsidR="0034306F" w:rsidRPr="0034306F" w:rsidRDefault="0034306F" w:rsidP="0034306F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Lucida Sans Unicode" w:eastAsiaTheme="minorHAnsi" w:hAnsi="Lucida Sans Unicode" w:cs="Lucida Sans Unicode"/>
          <w:color w:val="000000"/>
          <w:sz w:val="18"/>
          <w:szCs w:val="18"/>
        </w:rPr>
      </w:pPr>
    </w:p>
    <w:p w:rsidR="00EE7B49" w:rsidRDefault="00EE7B49" w:rsidP="00EE7B4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D70F85">
        <w:rPr>
          <w:rFonts w:ascii="Times New Roman" w:hAnsi="Times New Roman"/>
        </w:rPr>
        <w:t>Изделие содержит горючий хладагент. Перед утилизацией следует откач</w:t>
      </w:r>
      <w:r>
        <w:rPr>
          <w:rFonts w:ascii="Times New Roman" w:hAnsi="Times New Roman"/>
        </w:rPr>
        <w:t>ать хладагент, как описано ниже: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Обесточьте систему;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Перед началом работ убедитесь, что</w:t>
      </w:r>
      <w:r>
        <w:rPr>
          <w:rFonts w:ascii="Times New Roman" w:hAnsi="Times New Roman"/>
        </w:rPr>
        <w:t>:</w:t>
      </w:r>
    </w:p>
    <w:p w:rsidR="00EE7B49" w:rsidRDefault="00EE7B49" w:rsidP="00EE7B49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подъемно-транспортное оборудование (при необходимости) для перевозки баллонов с хладагентом;</w:t>
      </w:r>
    </w:p>
    <w:p w:rsidR="00EE7B49" w:rsidRDefault="00EE7B49" w:rsidP="00EE7B49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доступно и используется все необходимые средства индивидуальной защиты;</w:t>
      </w:r>
    </w:p>
    <w:p w:rsidR="00EE7B49" w:rsidRDefault="00EE7B49" w:rsidP="00EE7B49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процесс регенерации находится под постоянным надзором квалифицированного сотрудника;</w:t>
      </w:r>
    </w:p>
    <w:p w:rsidR="00EE7B49" w:rsidRDefault="00EE7B49" w:rsidP="00EE7B49">
      <w:pPr>
        <w:pStyle w:val="af3"/>
        <w:numPr>
          <w:ilvl w:val="0"/>
          <w:numId w:val="14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оборудование и баллоны для регенерации соответствуют применимому стандарту.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Используйте только подходящие баллоны для регенерации хладагента и убедитесь, что они установлены на весы перед началом восстановления.</w:t>
      </w:r>
    </w:p>
    <w:p w:rsidR="00EE7B49" w:rsidRDefault="00EE7B49" w:rsidP="00EE7B49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Не смешивайте хладагенты в установках для регенерации, особенно в баллонах.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Запустите установку для регенерации и выполните действия в соответствии с инструкциями от производителя.</w:t>
      </w:r>
    </w:p>
    <w:p w:rsidR="00EE7B49" w:rsidRDefault="00EE7B49" w:rsidP="00EE7B49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Избегайте чрезмерного заполнения баллонов (не более 80 % от объема жидкости в системе).</w:t>
      </w:r>
    </w:p>
    <w:p w:rsidR="00EE7B49" w:rsidRDefault="00EE7B49" w:rsidP="00EE7B49">
      <w:pPr>
        <w:pStyle w:val="af3"/>
        <w:numPr>
          <w:ilvl w:val="0"/>
          <w:numId w:val="15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7877E0">
        <w:rPr>
          <w:rFonts w:ascii="Times New Roman" w:hAnsi="Times New Roman"/>
        </w:rPr>
        <w:t>е превышайте, даже кратковременно, максимального рабочего давления баллона.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Если баллоны заполнены правильно и процесс завершен, снабдите систему этикеткой, указав следующее:</w:t>
      </w:r>
    </w:p>
    <w:p w:rsidR="00EE7B49" w:rsidRDefault="00EE7B49" w:rsidP="00EE7B49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система выведена из эксплуатации;</w:t>
      </w:r>
    </w:p>
    <w:p w:rsidR="00EE7B49" w:rsidRDefault="00EE7B49" w:rsidP="00EE7B49">
      <w:pPr>
        <w:pStyle w:val="af3"/>
        <w:numPr>
          <w:ilvl w:val="0"/>
          <w:numId w:val="16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из системы удален хладагент.</w:t>
      </w:r>
    </w:p>
    <w:p w:rsidR="00EE7B49" w:rsidRDefault="00EE7B49" w:rsidP="00EE7B4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lastRenderedPageBreak/>
        <w:t>Убедитесь, что на оборудовании присутствуют этикетки, указывающие на наличие в системе горючего хладагента.</w:t>
      </w:r>
      <w:r>
        <w:rPr>
          <w:rFonts w:ascii="Times New Roman" w:hAnsi="Times New Roman"/>
        </w:rPr>
        <w:t xml:space="preserve"> </w:t>
      </w:r>
      <w:r w:rsidRPr="007877E0">
        <w:rPr>
          <w:rFonts w:ascii="Times New Roman" w:hAnsi="Times New Roman"/>
        </w:rPr>
        <w:t>На этикетке должна быть проставлена дата и стоять подпись ответственного технического работника.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Убедитесь, что баллоны и оборудование быстро вывозятся с объекта и что отсечные клапаны на оборудовании закрыты.</w:t>
      </w:r>
    </w:p>
    <w:p w:rsidR="00EE7B49" w:rsidRDefault="00EE7B49" w:rsidP="00EE7B49">
      <w:pPr>
        <w:pStyle w:val="af3"/>
        <w:numPr>
          <w:ilvl w:val="0"/>
          <w:numId w:val="13"/>
        </w:numPr>
        <w:tabs>
          <w:tab w:val="left" w:pos="1134"/>
        </w:tabs>
        <w:spacing w:line="360" w:lineRule="auto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>Регенерированный хладагент необходимо вернуть поставщику.</w:t>
      </w:r>
      <w:r w:rsidRPr="007877E0">
        <w:t xml:space="preserve"> </w:t>
      </w:r>
      <w:r w:rsidRPr="007877E0">
        <w:rPr>
          <w:rFonts w:ascii="Times New Roman" w:hAnsi="Times New Roman"/>
        </w:rPr>
        <w:t>Регенерированный хладагент разрешается заправлять в другую холодильную установку только после очистки и проверки.</w:t>
      </w:r>
    </w:p>
    <w:p w:rsidR="00EE7B49" w:rsidRDefault="00EE7B49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7877E0" w:rsidRPr="007877E0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Электрическое и электронное оборудования, а также соответствующие элементы питания содержат материалы, компоненты и вещества, которые могут причинить вред здоровью людей и окружающей среде в случае неправильного обращения. </w:t>
      </w:r>
    </w:p>
    <w:p w:rsidR="007877E0" w:rsidRPr="002822EE" w:rsidRDefault="007877E0" w:rsidP="007877E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На электрическое и электронное оборудования, а также соответствующие элементы питания нанесена маркировка в виде зачеркнутой урны для мусора. Это значит, что электрическое и электронное оборудование, а также элементы питания нельзя выбрасывать вместе с несортированными бытовыми отходами, а нужно собирать отдельно. </w:t>
      </w:r>
    </w:p>
    <w:p w:rsidR="00017950" w:rsidRPr="00C17335" w:rsidRDefault="007877E0" w:rsidP="00C1733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877E0">
        <w:rPr>
          <w:rFonts w:ascii="Times New Roman" w:hAnsi="Times New Roman"/>
        </w:rPr>
        <w:t xml:space="preserve">Очень важно, чтобы потребители сдавали использованные элементы питания в уполномоченный пункт приема. Это поможет обеспечить вторичную переработку элементов питания согласно требованиям законодательства и позволит избежать нежелательного вреда для окружающей среды. </w:t>
      </w:r>
    </w:p>
    <w:p w:rsidR="00D70F85" w:rsidRDefault="007877E0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5FDBA321" wp14:editId="080E121E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  <w:lang w:val="en-US"/>
        </w:rPr>
      </w:pPr>
    </w:p>
    <w:p w:rsidR="00C17335" w:rsidRDefault="00C17335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</w:p>
    <w:p w:rsidR="00EE7B49" w:rsidRDefault="00EE7B49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</w:p>
    <w:p w:rsidR="00EE7B49" w:rsidRDefault="00EE7B49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</w:p>
    <w:p w:rsidR="00EE7B49" w:rsidRDefault="00EE7B49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</w:p>
    <w:p w:rsidR="00EE7B49" w:rsidRPr="00EE7B49" w:rsidRDefault="00EE7B49" w:rsidP="00F73672">
      <w:pPr>
        <w:pStyle w:val="af3"/>
        <w:tabs>
          <w:tab w:val="left" w:pos="1134"/>
        </w:tabs>
        <w:spacing w:line="360" w:lineRule="auto"/>
        <w:ind w:left="0" w:firstLine="709"/>
        <w:jc w:val="center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18" w:name="_Toc146200444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18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ED9B64F" wp14:editId="2133AB06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Для предотвращения неисправностей следует проводить профилактическое техобслуживание.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Прежде чем приступать к техобслуживанию, обязательно отключите </w:t>
      </w:r>
      <w:r w:rsidR="00D00B1D">
        <w:rPr>
          <w:rFonts w:ascii="Times New Roman" w:hAnsi="Times New Roman"/>
        </w:rPr>
        <w:t>изделие</w:t>
      </w:r>
      <w:r w:rsidRPr="004158E2">
        <w:rPr>
          <w:rFonts w:ascii="Times New Roman" w:hAnsi="Times New Roman"/>
        </w:rPr>
        <w:t xml:space="preserve"> от электросети!</w:t>
      </w:r>
    </w:p>
    <w:p w:rsidR="00E774B2" w:rsidRPr="004158E2" w:rsidRDefault="00E774B2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Изделие содержит горючий хладагент. Перед проведением работ с системой выполните следующие проверки безопасности, что свести риск возгорания к минимуму: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отсутствует открытый огонь;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электрические источники возгорания (открытые электрические контакты);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отсутствуют механические источники возгорания (процессы шлифования);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рядом с рабочим местом отсутствуют горючие материалы;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зона хорошо вентилируется; </w:t>
      </w:r>
    </w:p>
    <w:p w:rsidR="00E774B2" w:rsidRPr="004158E2" w:rsidRDefault="00E774B2" w:rsidP="00E774B2">
      <w:pPr>
        <w:pStyle w:val="af3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проверить присутствие хладагента. </w:t>
      </w:r>
    </w:p>
    <w:p w:rsidR="00E774B2" w:rsidRPr="004158E2" w:rsidRDefault="00E774B2" w:rsidP="00E774B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Другие меры предосторожности: </w:t>
      </w:r>
    </w:p>
    <w:p w:rsidR="00E774B2" w:rsidRPr="004158E2" w:rsidRDefault="004158E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</w:t>
      </w:r>
      <w:r w:rsidR="00E774B2" w:rsidRPr="004158E2">
        <w:rPr>
          <w:rFonts w:ascii="Times New Roman" w:hAnsi="Times New Roman"/>
        </w:rPr>
        <w:t xml:space="preserve">ехнические и другие работники, выполняющие работы на объекте, должны пройти инструктаж по природе выполняемых работ; </w:t>
      </w:r>
    </w:p>
    <w:p w:rsidR="00E774B2" w:rsidRPr="004158E2" w:rsidRDefault="00D00B1D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зону вокруг рабочего места</w:t>
      </w:r>
      <w:r w:rsidR="00E774B2" w:rsidRPr="004158E2">
        <w:rPr>
          <w:rFonts w:ascii="Times New Roman" w:hAnsi="Times New Roman"/>
        </w:rPr>
        <w:t xml:space="preserve"> необходимо оградить; </w:t>
      </w:r>
    </w:p>
    <w:p w:rsidR="00E774B2" w:rsidRPr="004158E2" w:rsidRDefault="00E774B2" w:rsidP="00E774B2">
      <w:pPr>
        <w:pStyle w:val="af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 периметру зоны необходимо разместить знаки «Не курить». </w:t>
      </w:r>
    </w:p>
    <w:p w:rsidR="00913F03" w:rsidRDefault="00E774B2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Если на оборудовании, содержащем хладагент, или связанных с ним деталях необходимо выполнить работы, проходящие с выделением тепла, необходимо подготовить соответствующие средства пожаротушения: 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сухой порошок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CO2</w:t>
      </w:r>
      <w:r w:rsidR="00913F03">
        <w:rPr>
          <w:rFonts w:ascii="Times New Roman" w:hAnsi="Times New Roman"/>
        </w:rPr>
        <w:t>;</w:t>
      </w:r>
    </w:p>
    <w:p w:rsidR="00913F03" w:rsidRDefault="004158E2" w:rsidP="00913F03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4158E2">
        <w:rPr>
          <w:rFonts w:ascii="Times New Roman" w:hAnsi="Times New Roman"/>
        </w:rPr>
        <w:t>водяной туман</w:t>
      </w:r>
      <w:r w:rsidR="00913F03">
        <w:rPr>
          <w:rFonts w:ascii="Times New Roman" w:hAnsi="Times New Roman"/>
        </w:rPr>
        <w:t>;</w:t>
      </w:r>
    </w:p>
    <w:p w:rsidR="00913F03" w:rsidRDefault="004158E2" w:rsidP="00127EE8">
      <w:pPr>
        <w:pStyle w:val="af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 спиртоустойчивая пена</w:t>
      </w:r>
      <w:r>
        <w:rPr>
          <w:rFonts w:ascii="Times New Roman" w:hAnsi="Times New Roman"/>
        </w:rPr>
        <w:t>.</w:t>
      </w:r>
    </w:p>
    <w:p w:rsidR="00D00B1D" w:rsidRPr="00127EE8" w:rsidRDefault="00D00B1D" w:rsidP="00D00B1D">
      <w:pPr>
        <w:pStyle w:val="af3"/>
        <w:spacing w:after="0" w:line="360" w:lineRule="auto"/>
        <w:ind w:left="1429"/>
        <w:jc w:val="both"/>
        <w:rPr>
          <w:rFonts w:ascii="Times New Roman" w:hAnsi="Times New Roman"/>
        </w:rPr>
      </w:pP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Следует иметь в виду: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хла</w:t>
      </w:r>
      <w:r>
        <w:rPr>
          <w:rFonts w:ascii="Times New Roman" w:hAnsi="Times New Roman"/>
        </w:rPr>
        <w:t xml:space="preserve">дагенты могут не иметь запаха.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Действия, которых необходимо избегать (при эксплуатации и обращении):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следует соблюдать особую осторожность при обращении с </w:t>
      </w:r>
      <w:r w:rsidR="00D00B1D">
        <w:rPr>
          <w:rFonts w:ascii="Times New Roman" w:hAnsi="Times New Roman"/>
        </w:rPr>
        <w:t>изделием</w:t>
      </w:r>
      <w:r w:rsidRPr="00127EE8">
        <w:rPr>
          <w:rFonts w:ascii="Times New Roman" w:hAnsi="Times New Roman"/>
        </w:rPr>
        <w:t xml:space="preserve">, чтобы избежать повреждений, которые приведут к утечке в контуре охлаждения;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lastRenderedPageBreak/>
        <w:t xml:space="preserve">• запрещается использовать средства для ускорения процесса разморозки или для очистки, не рекомендованные производителем;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>• запрещ</w:t>
      </w:r>
      <w:r>
        <w:rPr>
          <w:rFonts w:ascii="Times New Roman" w:hAnsi="Times New Roman"/>
        </w:rPr>
        <w:t xml:space="preserve">ается протыкать и жечь </w:t>
      </w:r>
      <w:r w:rsidR="00D00B1D">
        <w:rPr>
          <w:rFonts w:ascii="Times New Roman" w:hAnsi="Times New Roman"/>
        </w:rPr>
        <w:t>изделие</w:t>
      </w:r>
      <w:r>
        <w:rPr>
          <w:rFonts w:ascii="Times New Roman" w:hAnsi="Times New Roman"/>
        </w:rPr>
        <w:t xml:space="preserve">.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В случае пожара: </w:t>
      </w:r>
    </w:p>
    <w:p w:rsidR="00127EE8" w:rsidRPr="00127EE8" w:rsidRDefault="00127EE8" w:rsidP="00127EE8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127EE8">
        <w:rPr>
          <w:rFonts w:ascii="Times New Roman" w:hAnsi="Times New Roman"/>
        </w:rPr>
        <w:t xml:space="preserve">• во время пожара может выделяться токсичный дым. Поэтому при возгорании необходимо как можно быстрее покинуть помещение. </w:t>
      </w:r>
    </w:p>
    <w:p w:rsidR="00127EE8" w:rsidRDefault="00127EE8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C2E20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19" w:name="_Toc146200445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19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913F03" w:rsidRPr="004158E2" w:rsidRDefault="00913F03" w:rsidP="00913F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Все монтажные, эксплуатационные и обслуживающие работы должны проводиться в соответствии с Руководством по монтажу и эксплуатации.</w:t>
      </w:r>
    </w:p>
    <w:p w:rsidR="00913F03" w:rsidRPr="004158E2" w:rsidRDefault="00913F03" w:rsidP="004158E2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774B2" w:rsidRDefault="00E774B2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Pr="006912EC" w:rsidRDefault="00913F03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20" w:name="_Ref67997869"/>
      <w:bookmarkStart w:id="21" w:name="учет"/>
      <w:bookmarkStart w:id="22" w:name="_Toc146200446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20"/>
      <w:bookmarkEnd w:id="21"/>
      <w:bookmarkEnd w:id="2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AA05A1" w:rsidRDefault="00810B70" w:rsidP="00AA05A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23" w:name="_Toc146200447"/>
      <w:bookmarkStart w:id="24" w:name="_Toc14172322"/>
      <w:bookmarkStart w:id="25" w:name="_Ref67997880"/>
      <w:r w:rsidR="00AA05A1" w:rsidRPr="00566C36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23"/>
    </w:p>
    <w:p w:rsidR="00AA05A1" w:rsidRDefault="00AA05A1" w:rsidP="00AA05A1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9C2E2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AA05A1" w:rsidRDefault="00AA05A1" w:rsidP="00AA05A1">
      <w:pPr>
        <w:pStyle w:val="21"/>
        <w:spacing w:line="360" w:lineRule="auto"/>
        <w:ind w:firstLine="709"/>
        <w:jc w:val="left"/>
        <w:rPr>
          <w:sz w:val="22"/>
          <w:szCs w:val="22"/>
        </w:rPr>
      </w:pPr>
    </w:p>
    <w:p w:rsidR="00AA05A1" w:rsidRDefault="009C2E20" w:rsidP="00AA05A1">
      <w:pPr>
        <w:pStyle w:val="21"/>
        <w:spacing w:line="360" w:lineRule="auto"/>
        <w:ind w:firstLine="709"/>
        <w:rPr>
          <w:sz w:val="20"/>
        </w:rPr>
      </w:pPr>
      <w:r>
        <w:rPr>
          <w:sz w:val="20"/>
        </w:rPr>
        <w:t>Таблица 4</w:t>
      </w:r>
    </w:p>
    <w:p w:rsidR="00AA05A1" w:rsidRPr="00845198" w:rsidRDefault="00AA05A1" w:rsidP="00AA05A1">
      <w:pPr>
        <w:pStyle w:val="21"/>
        <w:spacing w:line="360" w:lineRule="auto"/>
        <w:ind w:firstLine="709"/>
        <w:rPr>
          <w:sz w:val="20"/>
        </w:rPr>
      </w:pPr>
    </w:p>
    <w:tbl>
      <w:tblPr>
        <w:tblStyle w:val="af0"/>
        <w:tblW w:w="10002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4"/>
        <w:gridCol w:w="3334"/>
        <w:gridCol w:w="3334"/>
      </w:tblGrid>
      <w:tr w:rsidR="00FD3AC2" w:rsidTr="000A0A01">
        <w:trPr>
          <w:trHeight w:val="567"/>
          <w:jc w:val="center"/>
        </w:trPr>
        <w:tc>
          <w:tcPr>
            <w:tcW w:w="3334" w:type="dxa"/>
            <w:vAlign w:val="center"/>
          </w:tcPr>
          <w:p w:rsidR="00FD3AC2" w:rsidRPr="005C5431" w:rsidRDefault="00FD3AC2" w:rsidP="000A0A01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 xml:space="preserve">Неисправность </w:t>
            </w:r>
          </w:p>
        </w:tc>
        <w:tc>
          <w:tcPr>
            <w:tcW w:w="3334" w:type="dxa"/>
            <w:vAlign w:val="center"/>
          </w:tcPr>
          <w:p w:rsidR="00FD3AC2" w:rsidRPr="005C5431" w:rsidRDefault="00FD3AC2" w:rsidP="000A0A01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 xml:space="preserve">Возможная причина </w:t>
            </w:r>
          </w:p>
        </w:tc>
        <w:tc>
          <w:tcPr>
            <w:tcW w:w="3334" w:type="dxa"/>
            <w:vAlign w:val="center"/>
          </w:tcPr>
          <w:p w:rsidR="00FD3AC2" w:rsidRPr="005C5431" w:rsidRDefault="00FD3AC2" w:rsidP="000A0A01">
            <w:pPr>
              <w:pStyle w:val="21"/>
              <w:spacing w:line="360" w:lineRule="auto"/>
              <w:ind w:firstLine="709"/>
              <w:jc w:val="both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 xml:space="preserve">Способ устранения </w:t>
            </w:r>
          </w:p>
        </w:tc>
      </w:tr>
      <w:tr w:rsidR="00FD3AC2" w:rsidTr="000A0A01">
        <w:trPr>
          <w:trHeight w:val="567"/>
          <w:jc w:val="center"/>
        </w:trPr>
        <w:tc>
          <w:tcPr>
            <w:tcW w:w="3334" w:type="dxa"/>
          </w:tcPr>
          <w:p w:rsidR="00FD3AC2" w:rsidRPr="00AD1C65" w:rsidRDefault="00FD3AC2" w:rsidP="000A0A01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Осушитель не запускается </w:t>
            </w:r>
          </w:p>
          <w:p w:rsidR="00FD3AC2" w:rsidRPr="00CD7383" w:rsidRDefault="00FD3AC2" w:rsidP="000A0A01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Дисплей не включен </w:t>
            </w:r>
          </w:p>
        </w:tc>
        <w:tc>
          <w:tcPr>
            <w:tcW w:w="3334" w:type="dxa"/>
          </w:tcPr>
          <w:p w:rsidR="00FD3AC2" w:rsidRPr="00AD1C65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Штепсельная вилка не подключена к розетке электросети </w:t>
            </w:r>
          </w:p>
          <w:p w:rsidR="00FD3AC2" w:rsidRDefault="00FD3AC2" w:rsidP="000A0A01">
            <w:pPr>
              <w:pStyle w:val="21"/>
              <w:spacing w:line="360" w:lineRule="auto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</w:tcPr>
          <w:p w:rsidR="00FD3AC2" w:rsidRPr="00CD7383" w:rsidRDefault="00FD3AC2" w:rsidP="000A0A01">
            <w:pPr>
              <w:pStyle w:val="21"/>
              <w:spacing w:line="360" w:lineRule="auto"/>
              <w:ind w:hanging="1"/>
              <w:jc w:val="both"/>
              <w:rPr>
                <w:sz w:val="22"/>
                <w:szCs w:val="22"/>
              </w:rPr>
            </w:pPr>
            <w:r w:rsidRPr="00AD1C65">
              <w:rPr>
                <w:sz w:val="22"/>
                <w:szCs w:val="22"/>
              </w:rPr>
              <w:t xml:space="preserve">Убедитесь в том, что осушитель подключен к электросети. При необходимости проверьте розетку электросети, подключив к ней другой электроприбор </w:t>
            </w:r>
          </w:p>
        </w:tc>
      </w:tr>
      <w:tr w:rsidR="00FD3AC2" w:rsidTr="000A0A01">
        <w:trPr>
          <w:trHeight w:val="567"/>
          <w:jc w:val="center"/>
        </w:trPr>
        <w:tc>
          <w:tcPr>
            <w:tcW w:w="3334" w:type="dxa"/>
          </w:tcPr>
          <w:p w:rsidR="00FD3AC2" w:rsidRPr="00CD7383" w:rsidRDefault="00FD3AC2" w:rsidP="000A0A01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Осушитель не запускается </w:t>
            </w:r>
          </w:p>
          <w:p w:rsidR="00FD3AC2" w:rsidRPr="00CD7383" w:rsidRDefault="00FD3AC2" w:rsidP="000A0A01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Зеленый индикатор не светится </w:t>
            </w:r>
          </w:p>
          <w:p w:rsidR="00FD3AC2" w:rsidRPr="00CD7383" w:rsidRDefault="00FD3AC2" w:rsidP="000A0A01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CD7383">
              <w:rPr>
                <w:sz w:val="22"/>
                <w:szCs w:val="22"/>
              </w:rPr>
              <w:t xml:space="preserve"> На дисплее отображается сообщение HYG STOP </w:t>
            </w:r>
          </w:p>
          <w:p w:rsidR="00FD3AC2" w:rsidRDefault="00FD3AC2" w:rsidP="000A0A01">
            <w:pPr>
              <w:pStyle w:val="21"/>
              <w:spacing w:line="360" w:lineRule="auto"/>
              <w:ind w:left="287" w:hanging="284"/>
              <w:jc w:val="both"/>
              <w:rPr>
                <w:rFonts w:eastAsia="Arial Unicode MS"/>
                <w:b/>
                <w:bCs/>
                <w:sz w:val="28"/>
                <w:szCs w:val="28"/>
              </w:rPr>
            </w:pPr>
          </w:p>
        </w:tc>
        <w:tc>
          <w:tcPr>
            <w:tcW w:w="3334" w:type="dxa"/>
          </w:tcPr>
          <w:p w:rsidR="00FD3AC2" w:rsidRPr="004C7457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Измеренная гигростатом влажность воздуха ниже заданного значения, поэтому гигростат выключил прибор для экономии электроэнергии </w:t>
            </w:r>
          </w:p>
          <w:p w:rsidR="00FD3AC2" w:rsidRPr="004C7457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FD3AC2" w:rsidRPr="004C7457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>Уменьшите заданное значение гигростата или переключите прибор в ручной режим работы. См. раздел</w:t>
            </w:r>
            <w:r>
              <w:rPr>
                <w:sz w:val="22"/>
                <w:szCs w:val="22"/>
              </w:rPr>
              <w:t xml:space="preserve"> «Работа встроенного гигростата</w:t>
            </w:r>
            <w:r w:rsidRPr="004C7457">
              <w:rPr>
                <w:sz w:val="22"/>
                <w:szCs w:val="22"/>
              </w:rPr>
              <w:t xml:space="preserve">» в Руководстве по монтажу и </w:t>
            </w:r>
            <w:r>
              <w:rPr>
                <w:sz w:val="22"/>
                <w:szCs w:val="22"/>
              </w:rPr>
              <w:t>эксплуатации</w:t>
            </w:r>
          </w:p>
          <w:p w:rsidR="00FD3AC2" w:rsidRPr="004C7457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FD3AC2" w:rsidTr="000A0A01">
        <w:trPr>
          <w:trHeight w:val="567"/>
          <w:jc w:val="center"/>
        </w:trPr>
        <w:tc>
          <w:tcPr>
            <w:tcW w:w="3334" w:type="dxa"/>
          </w:tcPr>
          <w:p w:rsidR="00FD3AC2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Светится желтый индикатор.</w:t>
            </w:r>
          </w:p>
          <w:p w:rsidR="00FD3AC2" w:rsidRPr="004C7457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>На дисп</w:t>
            </w:r>
            <w:r>
              <w:rPr>
                <w:sz w:val="22"/>
                <w:szCs w:val="22"/>
              </w:rPr>
              <w:t>лее отображается сообщение Full</w:t>
            </w:r>
          </w:p>
          <w:p w:rsidR="00FD3AC2" w:rsidRPr="004C7457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FD3AC2" w:rsidRPr="004C7457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Водосборник заполнен или насос (аксессуар) засорился </w:t>
            </w:r>
          </w:p>
          <w:p w:rsidR="00FD3AC2" w:rsidRPr="004C7457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FD3AC2" w:rsidRPr="004C7457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4C7457">
              <w:rPr>
                <w:sz w:val="22"/>
                <w:szCs w:val="22"/>
              </w:rPr>
              <w:t xml:space="preserve">Опорожните водосборник или устраните засорение насоса </w:t>
            </w:r>
          </w:p>
          <w:p w:rsidR="00FD3AC2" w:rsidRPr="004C7457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FD3AC2" w:rsidTr="000A0A01">
        <w:trPr>
          <w:trHeight w:val="567"/>
          <w:jc w:val="center"/>
        </w:trPr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Светится красный индикатор 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Ошибка выключения прибора 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См. </w:t>
            </w:r>
            <w:r>
              <w:rPr>
                <w:sz w:val="22"/>
                <w:szCs w:val="22"/>
              </w:rPr>
              <w:t xml:space="preserve">таблицу сообщений об ошибках в </w:t>
            </w:r>
            <w:r w:rsidRPr="004C7457">
              <w:rPr>
                <w:sz w:val="22"/>
                <w:szCs w:val="22"/>
              </w:rPr>
              <w:t xml:space="preserve">Руководстве по монтажу и </w:t>
            </w:r>
            <w:r>
              <w:rPr>
                <w:sz w:val="22"/>
                <w:szCs w:val="22"/>
              </w:rPr>
              <w:t>эксплуатации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FD3AC2" w:rsidTr="000A0A01">
        <w:trPr>
          <w:trHeight w:val="567"/>
          <w:jc w:val="center"/>
        </w:trPr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Осушитель работает </w:t>
            </w:r>
          </w:p>
          <w:p w:rsidR="00FD3AC2" w:rsidRPr="00141349" w:rsidRDefault="00FD3AC2" w:rsidP="000A0A01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Светится зеленый индикатор </w:t>
            </w:r>
          </w:p>
          <w:p w:rsidR="00FD3AC2" w:rsidRPr="007D3D1B" w:rsidRDefault="00FD3AC2" w:rsidP="000A0A01">
            <w:pPr>
              <w:pStyle w:val="21"/>
              <w:numPr>
                <w:ilvl w:val="0"/>
                <w:numId w:val="19"/>
              </w:numPr>
              <w:spacing w:line="360" w:lineRule="auto"/>
              <w:ind w:left="287" w:hanging="284"/>
              <w:jc w:val="left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>На д</w:t>
            </w:r>
            <w:r>
              <w:rPr>
                <w:sz w:val="22"/>
                <w:szCs w:val="22"/>
              </w:rPr>
              <w:t>исплее мигает сообщение SERVICE</w:t>
            </w:r>
          </w:p>
        </w:tc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Истек заданный интервал техобслуживания 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Выполните техобслуживание прибора, как описано в соответствующем разделе 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Руководства</w:t>
            </w:r>
            <w:r w:rsidRPr="004C7457">
              <w:rPr>
                <w:sz w:val="22"/>
                <w:szCs w:val="22"/>
              </w:rPr>
              <w:t xml:space="preserve"> по монтажу и </w:t>
            </w:r>
            <w:r>
              <w:rPr>
                <w:sz w:val="22"/>
                <w:szCs w:val="22"/>
              </w:rPr>
              <w:t>эксплуатации</w:t>
            </w:r>
          </w:p>
        </w:tc>
      </w:tr>
    </w:tbl>
    <w:p w:rsidR="00FD3AC2" w:rsidRDefault="00FD3AC2" w:rsidP="00FD3AC2">
      <w:pPr>
        <w:rPr>
          <w:noProof/>
          <w:sz w:val="20"/>
          <w:szCs w:val="20"/>
        </w:rPr>
      </w:pPr>
    </w:p>
    <w:p w:rsidR="00FD3AC2" w:rsidRDefault="00FD3AC2" w:rsidP="00FD3AC2">
      <w:pPr>
        <w:rPr>
          <w:noProof/>
          <w:sz w:val="20"/>
          <w:szCs w:val="20"/>
        </w:rPr>
      </w:pPr>
    </w:p>
    <w:p w:rsidR="00FD3AC2" w:rsidRDefault="00FD3AC2" w:rsidP="00FD3AC2">
      <w:pPr>
        <w:rPr>
          <w:noProof/>
          <w:sz w:val="20"/>
          <w:szCs w:val="20"/>
        </w:rPr>
      </w:pPr>
    </w:p>
    <w:p w:rsidR="00FD3AC2" w:rsidRDefault="009C2E20" w:rsidP="00FD3AC2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Продолжение таблицы  4</w:t>
      </w:r>
    </w:p>
    <w:p w:rsidR="00FD3AC2" w:rsidRPr="003F28A1" w:rsidRDefault="00FD3AC2" w:rsidP="00FD3AC2">
      <w:pPr>
        <w:rPr>
          <w:noProof/>
          <w:sz w:val="20"/>
          <w:szCs w:val="20"/>
        </w:rPr>
      </w:pPr>
    </w:p>
    <w:tbl>
      <w:tblPr>
        <w:tblStyle w:val="af0"/>
        <w:tblW w:w="10002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4"/>
        <w:gridCol w:w="3334"/>
        <w:gridCol w:w="3334"/>
      </w:tblGrid>
      <w:tr w:rsidR="00FD3AC2" w:rsidTr="000A0A01">
        <w:trPr>
          <w:trHeight w:val="567"/>
          <w:jc w:val="center"/>
        </w:trPr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Осушитель работает.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При активации измерения относительной влажности (RH%) на дисплее появляется сообщение SENSOR FAIL 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Датчик относительной влажности (RH%) неисправен 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Замените датчик относительной влажности (RH%) 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FD3AC2" w:rsidTr="000A0A01">
        <w:trPr>
          <w:trHeight w:val="1665"/>
          <w:jc w:val="center"/>
        </w:trPr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 xml:space="preserve">Без питания от электросети не отображаются потребленная энергия (кВт) и наработка 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 w:rsidRPr="00141349">
              <w:rPr>
                <w:sz w:val="22"/>
                <w:szCs w:val="22"/>
              </w:rPr>
              <w:t>Раз</w:t>
            </w:r>
            <w:r>
              <w:rPr>
                <w:sz w:val="22"/>
                <w:szCs w:val="22"/>
              </w:rPr>
              <w:t>рядился элемент питания памяти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3334" w:type="dxa"/>
          </w:tcPr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Замените элемент питания</w:t>
            </w:r>
            <w:r w:rsidRPr="00141349">
              <w:rPr>
                <w:sz w:val="22"/>
                <w:szCs w:val="22"/>
              </w:rPr>
              <w:t xml:space="preserve"> </w:t>
            </w:r>
          </w:p>
          <w:p w:rsidR="00FD3AC2" w:rsidRPr="00141349" w:rsidRDefault="00FD3AC2" w:rsidP="000A0A01">
            <w:pPr>
              <w:pStyle w:val="21"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FD3AC2" w:rsidRDefault="00FD3AC2" w:rsidP="00FD3AC2">
      <w:pPr>
        <w:pStyle w:val="21"/>
        <w:spacing w:line="360" w:lineRule="auto"/>
        <w:ind w:firstLine="709"/>
        <w:jc w:val="left"/>
        <w:rPr>
          <w:rFonts w:eastAsia="Arial Unicode MS"/>
          <w:b/>
          <w:bCs/>
          <w:sz w:val="28"/>
          <w:szCs w:val="28"/>
        </w:rPr>
      </w:pPr>
    </w:p>
    <w:p w:rsidR="00FD3AC2" w:rsidRPr="00D5342E" w:rsidRDefault="00FD3AC2" w:rsidP="00FD3AC2">
      <w:pPr>
        <w:autoSpaceDE w:val="0"/>
        <w:autoSpaceDN w:val="0"/>
        <w:adjustRightInd w:val="0"/>
        <w:jc w:val="both"/>
        <w:rPr>
          <w:rFonts w:eastAsiaTheme="minorHAnsi"/>
          <w:sz w:val="24"/>
          <w:lang w:eastAsia="en-US"/>
        </w:rPr>
      </w:pPr>
    </w:p>
    <w:p w:rsidR="00FD3AC2" w:rsidRPr="00D5342E" w:rsidRDefault="00FD3AC2" w:rsidP="00FD3AC2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D5342E">
        <w:rPr>
          <w:sz w:val="22"/>
          <w:szCs w:val="22"/>
        </w:rPr>
        <w:t xml:space="preserve">Если прибор работает неправильно, немедленно выключите его! </w:t>
      </w:r>
    </w:p>
    <w:p w:rsidR="00FD3AC2" w:rsidRDefault="00FD3AC2" w:rsidP="00FD3AC2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D5342E">
        <w:rPr>
          <w:sz w:val="22"/>
          <w:szCs w:val="22"/>
        </w:rPr>
        <w:t>Прежде чем приступать к устранению неисправностей, подождите одну минуту, поскольку прибор мог быть выключен электронной системой управлен</w:t>
      </w:r>
      <w:r>
        <w:rPr>
          <w:sz w:val="22"/>
          <w:szCs w:val="22"/>
        </w:rPr>
        <w:t>ия для обеспечения безопасности.</w:t>
      </w:r>
    </w:p>
    <w:p w:rsidR="00FD3AC2" w:rsidRPr="00D5342E" w:rsidRDefault="00FD3AC2" w:rsidP="00FD3AC2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D5342E">
        <w:rPr>
          <w:sz w:val="22"/>
          <w:szCs w:val="22"/>
        </w:rPr>
        <w:t>Если не удается перезапустить осушитель, свяжитесь с дилером Dantherm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A</w:t>
      </w:r>
      <w:r w:rsidRPr="00D5342E"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S</w:t>
      </w:r>
      <w:r w:rsidRPr="00D5342E">
        <w:rPr>
          <w:sz w:val="22"/>
          <w:szCs w:val="22"/>
        </w:rPr>
        <w:t>. Это касается и тех случаев, когда прибор работает без образования конденсата. В таком случае вероятен сбой контура охлаждения, требующий вмешательс</w:t>
      </w:r>
      <w:r>
        <w:rPr>
          <w:sz w:val="22"/>
          <w:szCs w:val="22"/>
        </w:rPr>
        <w:t>тва специалиста по обслуживанию.</w:t>
      </w:r>
    </w:p>
    <w:p w:rsidR="007F3AF1" w:rsidRDefault="007F3AF1" w:rsidP="00AA05A1">
      <w:pPr>
        <w:autoSpaceDE w:val="0"/>
        <w:autoSpaceDN w:val="0"/>
        <w:adjustRightInd w:val="0"/>
        <w:rPr>
          <w:rFonts w:eastAsiaTheme="minorHAnsi"/>
          <w:sz w:val="24"/>
          <w:lang w:eastAsia="en-US"/>
        </w:rPr>
      </w:pPr>
    </w:p>
    <w:p w:rsidR="007F3AF1" w:rsidRPr="00224B96" w:rsidRDefault="007F3AF1" w:rsidP="00AA05A1">
      <w:pPr>
        <w:autoSpaceDE w:val="0"/>
        <w:autoSpaceDN w:val="0"/>
        <w:adjustRightInd w:val="0"/>
        <w:rPr>
          <w:rFonts w:eastAsiaTheme="minorHAnsi"/>
          <w:sz w:val="24"/>
          <w:lang w:eastAsia="en-US"/>
        </w:rPr>
      </w:pPr>
    </w:p>
    <w:p w:rsidR="00AA05A1" w:rsidRPr="00224B96" w:rsidRDefault="00AA05A1" w:rsidP="00AA05A1">
      <w:pPr>
        <w:autoSpaceDE w:val="0"/>
        <w:autoSpaceDN w:val="0"/>
        <w:adjustRightInd w:val="0"/>
        <w:rPr>
          <w:rFonts w:eastAsiaTheme="minorHAnsi"/>
          <w:sz w:val="24"/>
          <w:lang w:eastAsia="en-US"/>
        </w:rPr>
      </w:pPr>
    </w:p>
    <w:p w:rsidR="00AA05A1" w:rsidRDefault="00AA05A1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FD3AC2" w:rsidRDefault="00FD3AC2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A05A1" w:rsidRPr="00224B96" w:rsidRDefault="00AA05A1" w:rsidP="00AA05A1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7F3AF1" w:rsidRDefault="007F3AF1" w:rsidP="007F3AF1">
      <w:pPr>
        <w:pStyle w:val="af3"/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0"/>
          <w:szCs w:val="20"/>
        </w:rPr>
      </w:pPr>
    </w:p>
    <w:p w:rsidR="007F3AF1" w:rsidRDefault="007F3AF1" w:rsidP="007F3AF1">
      <w:pPr>
        <w:pStyle w:val="af3"/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0"/>
          <w:szCs w:val="20"/>
        </w:rPr>
      </w:pPr>
    </w:p>
    <w:p w:rsidR="007F3AF1" w:rsidRDefault="007F3AF1" w:rsidP="007F3AF1">
      <w:pPr>
        <w:pStyle w:val="af3"/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0"/>
          <w:szCs w:val="20"/>
        </w:rPr>
      </w:pPr>
    </w:p>
    <w:p w:rsidR="007F3AF1" w:rsidRDefault="007F3AF1" w:rsidP="007F3AF1">
      <w:pPr>
        <w:pStyle w:val="af3"/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0"/>
          <w:szCs w:val="20"/>
        </w:rPr>
      </w:pPr>
    </w:p>
    <w:p w:rsidR="007F3AF1" w:rsidRPr="008033A9" w:rsidRDefault="007F3AF1" w:rsidP="007F3AF1">
      <w:pPr>
        <w:pStyle w:val="af3"/>
        <w:autoSpaceDE w:val="0"/>
        <w:autoSpaceDN w:val="0"/>
        <w:adjustRightInd w:val="0"/>
        <w:rPr>
          <w:rFonts w:ascii="Times New Roman" w:eastAsiaTheme="minorHAnsi" w:hAnsi="Times New Roman"/>
          <w:color w:val="000000"/>
          <w:sz w:val="20"/>
          <w:szCs w:val="20"/>
        </w:rPr>
      </w:pPr>
    </w:p>
    <w:p w:rsidR="004C329E" w:rsidRDefault="00AA05A1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26" w:name="_Toc146200448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24"/>
      <w:bookmarkEnd w:id="25"/>
      <w:bookmarkEnd w:id="26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45D7D" w:rsidRPr="009C2E20" w:rsidRDefault="00F47BA0" w:rsidP="009C2E20">
      <w:pPr>
        <w:pStyle w:val="21"/>
        <w:spacing w:line="360" w:lineRule="auto"/>
        <w:ind w:firstLine="709"/>
        <w:jc w:val="both"/>
        <w:outlineLvl w:val="1"/>
        <w:rPr>
          <w:rFonts w:eastAsia="Arial Unicode MS"/>
          <w:bCs/>
          <w:sz w:val="22"/>
          <w:szCs w:val="22"/>
        </w:rPr>
      </w:pPr>
      <w:bookmarkStart w:id="27" w:name="_Toc146200449"/>
      <w:r w:rsidRPr="009C2E20">
        <w:rPr>
          <w:rFonts w:eastAsia="Arial Unicode MS"/>
          <w:bCs/>
          <w:sz w:val="22"/>
          <w:szCs w:val="22"/>
        </w:rPr>
        <w:t>12</w:t>
      </w:r>
      <w:r w:rsidR="00A45D7D" w:rsidRPr="009C2E20">
        <w:rPr>
          <w:rFonts w:eastAsia="Arial Unicode MS"/>
          <w:bCs/>
          <w:sz w:val="22"/>
          <w:szCs w:val="22"/>
        </w:rPr>
        <w:t>.1 Транспортировка или перемещение</w:t>
      </w:r>
      <w:r w:rsidR="00B930C4" w:rsidRPr="009C2E20">
        <w:rPr>
          <w:rFonts w:eastAsia="Arial Unicode MS"/>
          <w:bCs/>
          <w:sz w:val="22"/>
          <w:szCs w:val="22"/>
        </w:rPr>
        <w:t xml:space="preserve"> изделия</w:t>
      </w:r>
      <w:bookmarkEnd w:id="27"/>
    </w:p>
    <w:p w:rsidR="00A45D7D" w:rsidRPr="001E45FC" w:rsidRDefault="00A45D7D" w:rsidP="00A45D7D">
      <w:pPr>
        <w:pStyle w:val="21"/>
        <w:spacing w:line="360" w:lineRule="auto"/>
        <w:jc w:val="both"/>
        <w:rPr>
          <w:sz w:val="22"/>
          <w:szCs w:val="22"/>
        </w:rPr>
      </w:pPr>
    </w:p>
    <w:p w:rsidR="00687F0A" w:rsidRDefault="00B930C4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A45D7D" w:rsidRPr="00A45D7D">
        <w:rPr>
          <w:sz w:val="22"/>
          <w:szCs w:val="22"/>
        </w:rPr>
        <w:t xml:space="preserve"> можно поднимать вдвоем или с пом</w:t>
      </w:r>
      <w:r w:rsidR="00687F0A">
        <w:rPr>
          <w:sz w:val="22"/>
          <w:szCs w:val="22"/>
        </w:rPr>
        <w:t>ощью подъемного приспособления.</w:t>
      </w:r>
    </w:p>
    <w:p w:rsidR="00687F0A" w:rsidRDefault="00A45D7D" w:rsidP="00687F0A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 w:rsidRPr="00A45D7D">
        <w:rPr>
          <w:sz w:val="22"/>
          <w:szCs w:val="22"/>
        </w:rPr>
        <w:t xml:space="preserve">Необходимо соблюдать правила техники безопасности при подъеме грузов. </w:t>
      </w:r>
    </w:p>
    <w:p w:rsidR="00FD3AC2" w:rsidRDefault="00A45D7D" w:rsidP="00687F0A">
      <w:pPr>
        <w:pStyle w:val="21"/>
        <w:spacing w:line="360" w:lineRule="auto"/>
        <w:ind w:firstLine="709"/>
        <w:jc w:val="left"/>
        <w:rPr>
          <w:noProof/>
          <w:szCs w:val="24"/>
        </w:rPr>
      </w:pPr>
      <w:r w:rsidRPr="00A45D7D">
        <w:rPr>
          <w:sz w:val="22"/>
          <w:szCs w:val="22"/>
        </w:rPr>
        <w:t>Инструкции приведены на рисунке 4.</w:t>
      </w:r>
      <w:r w:rsidRPr="00A45D7D">
        <w:rPr>
          <w:noProof/>
          <w:szCs w:val="24"/>
        </w:rPr>
        <w:t xml:space="preserve"> </w:t>
      </w:r>
    </w:p>
    <w:p w:rsidR="00FD3AC2" w:rsidRDefault="00FD3AC2" w:rsidP="00687F0A">
      <w:pPr>
        <w:pStyle w:val="21"/>
        <w:spacing w:line="360" w:lineRule="auto"/>
        <w:ind w:firstLine="709"/>
        <w:jc w:val="left"/>
        <w:rPr>
          <w:noProof/>
          <w:szCs w:val="24"/>
        </w:rPr>
      </w:pPr>
    </w:p>
    <w:p w:rsidR="00A45D7D" w:rsidRPr="00A45D7D" w:rsidRDefault="00FD3AC2" w:rsidP="00FD3AC2">
      <w:pPr>
        <w:pStyle w:val="21"/>
        <w:spacing w:line="360" w:lineRule="auto"/>
        <w:ind w:firstLine="709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403273" cy="2819668"/>
            <wp:effectExtent l="0" t="0" r="698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анспортировка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533" cy="282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C2" w:rsidRDefault="00FD3AC2" w:rsidP="00A45D7D">
      <w:pPr>
        <w:pStyle w:val="21"/>
        <w:spacing w:line="360" w:lineRule="auto"/>
        <w:ind w:firstLine="709"/>
        <w:rPr>
          <w:sz w:val="20"/>
        </w:rPr>
      </w:pPr>
    </w:p>
    <w:p w:rsidR="00A45D7D" w:rsidRPr="00A45D7D" w:rsidRDefault="00A45D7D" w:rsidP="00A45D7D">
      <w:pPr>
        <w:pStyle w:val="21"/>
        <w:spacing w:line="360" w:lineRule="auto"/>
        <w:ind w:firstLine="709"/>
        <w:rPr>
          <w:sz w:val="20"/>
        </w:rPr>
      </w:pPr>
      <w:r w:rsidRPr="00A45D7D">
        <w:rPr>
          <w:sz w:val="20"/>
        </w:rPr>
        <w:t>Рисунок 4</w:t>
      </w:r>
    </w:p>
    <w:p w:rsidR="00A45D7D" w:rsidRDefault="00A45D7D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A45D7D" w:rsidRPr="001E45FC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Колеса расположены таким образом, что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можно тащить вверх по лестнице, не опасаясь повредить корпус или ступеньки. 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Если </w:t>
      </w:r>
      <w:r w:rsidR="0073406F">
        <w:rPr>
          <w:sz w:val="22"/>
          <w:szCs w:val="22"/>
        </w:rPr>
        <w:t>изделие</w:t>
      </w:r>
      <w:r w:rsidRPr="001E45FC">
        <w:rPr>
          <w:sz w:val="22"/>
          <w:szCs w:val="22"/>
        </w:rPr>
        <w:t xml:space="preserve"> транспортировал</w:t>
      </w:r>
      <w:r w:rsidR="0073406F">
        <w:rPr>
          <w:sz w:val="22"/>
          <w:szCs w:val="22"/>
        </w:rPr>
        <w:t>ось</w:t>
      </w:r>
      <w:r w:rsidRPr="001E45FC">
        <w:rPr>
          <w:sz w:val="22"/>
          <w:szCs w:val="22"/>
        </w:rPr>
        <w:t xml:space="preserve"> в горизонтальном положении, перед использованием он</w:t>
      </w:r>
      <w:r w:rsidR="0073406F">
        <w:rPr>
          <w:sz w:val="22"/>
          <w:szCs w:val="22"/>
        </w:rPr>
        <w:t>о</w:t>
      </w:r>
      <w:r w:rsidRPr="001E45FC">
        <w:rPr>
          <w:sz w:val="22"/>
          <w:szCs w:val="22"/>
        </w:rPr>
        <w:t xml:space="preserve"> д</w:t>
      </w:r>
      <w:r w:rsidR="0073406F">
        <w:rPr>
          <w:sz w:val="22"/>
          <w:szCs w:val="22"/>
        </w:rPr>
        <w:t>олжно</w:t>
      </w:r>
      <w:r w:rsidRPr="001E45FC">
        <w:rPr>
          <w:sz w:val="22"/>
          <w:szCs w:val="22"/>
        </w:rPr>
        <w:t xml:space="preserve"> как минимум в течение одного (1) часа простоять вертикально.</w:t>
      </w:r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Pr="009C2E20" w:rsidRDefault="00F47BA0" w:rsidP="009C2E20">
      <w:pPr>
        <w:pStyle w:val="21"/>
        <w:spacing w:line="360" w:lineRule="auto"/>
        <w:ind w:firstLine="709"/>
        <w:jc w:val="both"/>
        <w:outlineLvl w:val="1"/>
        <w:rPr>
          <w:rFonts w:eastAsia="Arial Unicode MS"/>
          <w:bCs/>
          <w:sz w:val="22"/>
          <w:szCs w:val="22"/>
        </w:rPr>
      </w:pPr>
      <w:bookmarkStart w:id="28" w:name="_Toc146200450"/>
      <w:r w:rsidRPr="009C2E20">
        <w:rPr>
          <w:rFonts w:eastAsia="Arial Unicode MS"/>
          <w:bCs/>
          <w:sz w:val="22"/>
          <w:szCs w:val="22"/>
        </w:rPr>
        <w:t>12</w:t>
      </w:r>
      <w:r w:rsidR="00CE6BD2" w:rsidRPr="009C2E20">
        <w:rPr>
          <w:rFonts w:eastAsia="Arial Unicode MS"/>
          <w:bCs/>
          <w:sz w:val="22"/>
          <w:szCs w:val="22"/>
        </w:rPr>
        <w:t xml:space="preserve">.2 Хранение </w:t>
      </w:r>
      <w:r w:rsidR="00B930C4" w:rsidRPr="009C2E20">
        <w:rPr>
          <w:rFonts w:eastAsia="Arial Unicode MS"/>
          <w:bCs/>
          <w:sz w:val="22"/>
          <w:szCs w:val="22"/>
        </w:rPr>
        <w:t>изделия</w:t>
      </w:r>
      <w:bookmarkEnd w:id="28"/>
    </w:p>
    <w:p w:rsidR="001E45FC" w:rsidRPr="001E45FC" w:rsidRDefault="001E45FC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E6BD2" w:rsidRPr="001E45FC" w:rsidRDefault="00CE6BD2" w:rsidP="00CE6BD2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Для хранения </w:t>
      </w:r>
      <w:r w:rsidR="00B930C4">
        <w:rPr>
          <w:sz w:val="22"/>
          <w:szCs w:val="22"/>
        </w:rPr>
        <w:t>изделия</w:t>
      </w:r>
      <w:r w:rsidRPr="001E45FC">
        <w:rPr>
          <w:sz w:val="22"/>
          <w:szCs w:val="22"/>
        </w:rPr>
        <w:t xml:space="preserve"> можно штабелировать, расположив один на другой не более двух блоков одного размера. Инструкции</w:t>
      </w:r>
      <w:r w:rsidR="00A22D2C" w:rsidRPr="001E45FC">
        <w:rPr>
          <w:sz w:val="22"/>
          <w:szCs w:val="22"/>
        </w:rPr>
        <w:t xml:space="preserve"> приведены на рисунке </w:t>
      </w:r>
      <w:r w:rsidR="00646CE5" w:rsidRPr="001E45FC">
        <w:rPr>
          <w:sz w:val="22"/>
          <w:szCs w:val="22"/>
        </w:rPr>
        <w:t>5</w:t>
      </w:r>
      <w:r w:rsidR="00A22D2C" w:rsidRPr="001E45FC">
        <w:rPr>
          <w:sz w:val="22"/>
          <w:szCs w:val="22"/>
        </w:rPr>
        <w:t>.</w:t>
      </w:r>
    </w:p>
    <w:p w:rsidR="00EA206C" w:rsidRDefault="00810B70" w:rsidP="00FD3AC2">
      <w:pPr>
        <w:pStyle w:val="21"/>
        <w:spacing w:line="360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bookmarkStart w:id="29" w:name="_Toc14172323"/>
      <w:r w:rsidR="00776934">
        <w:rPr>
          <w:rFonts w:eastAsia="Arial Unicode MS"/>
          <w:b/>
          <w:bCs/>
          <w:noProof/>
          <w:szCs w:val="28"/>
        </w:rPr>
        <w:lastRenderedPageBreak/>
        <w:drawing>
          <wp:inline distT="0" distB="0" distL="0" distR="0" wp14:anchorId="070A8EF5" wp14:editId="3B1B07AC">
            <wp:extent cx="5693147" cy="8348353"/>
            <wp:effectExtent l="0" t="0" r="317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хранение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3508" cy="8363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06C" w:rsidRPr="001E45FC" w:rsidRDefault="00646CE5" w:rsidP="00EA206C">
      <w:pPr>
        <w:pStyle w:val="21"/>
        <w:spacing w:line="360" w:lineRule="auto"/>
        <w:ind w:firstLine="709"/>
        <w:rPr>
          <w:sz w:val="20"/>
        </w:rPr>
      </w:pPr>
      <w:r w:rsidRPr="001E45FC">
        <w:rPr>
          <w:sz w:val="20"/>
        </w:rPr>
        <w:t>Рисунок 5</w:t>
      </w:r>
    </w:p>
    <w:p w:rsidR="00EA206C" w:rsidRDefault="00EA206C" w:rsidP="00CE6BD2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Cs w:val="28"/>
        </w:rPr>
      </w:pPr>
    </w:p>
    <w:p w:rsidR="005E5127" w:rsidRDefault="00F47BA0" w:rsidP="009C2E20">
      <w:pPr>
        <w:pStyle w:val="21"/>
        <w:spacing w:line="360" w:lineRule="auto"/>
        <w:ind w:firstLine="709"/>
        <w:jc w:val="both"/>
        <w:outlineLvl w:val="1"/>
        <w:rPr>
          <w:rFonts w:eastAsia="Arial Unicode MS"/>
          <w:bCs/>
          <w:sz w:val="22"/>
          <w:szCs w:val="22"/>
        </w:rPr>
      </w:pPr>
      <w:bookmarkStart w:id="30" w:name="_Toc146200451"/>
      <w:r>
        <w:rPr>
          <w:rFonts w:eastAsia="Arial Unicode MS"/>
          <w:bCs/>
          <w:sz w:val="22"/>
          <w:szCs w:val="22"/>
        </w:rPr>
        <w:lastRenderedPageBreak/>
        <w:t>12</w:t>
      </w:r>
      <w:r w:rsidR="005E5127">
        <w:rPr>
          <w:rFonts w:eastAsia="Arial Unicode MS"/>
          <w:bCs/>
          <w:sz w:val="22"/>
          <w:szCs w:val="22"/>
        </w:rPr>
        <w:t>.3 Требования к местоположению</w:t>
      </w:r>
      <w:bookmarkEnd w:id="30"/>
    </w:p>
    <w:p w:rsid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Так как </w:t>
      </w:r>
      <w:r w:rsidR="00216ED8">
        <w:rPr>
          <w:sz w:val="22"/>
          <w:szCs w:val="22"/>
        </w:rPr>
        <w:t>изделие</w:t>
      </w:r>
      <w:r w:rsidR="00B930C4" w:rsidRPr="003E3AD4">
        <w:rPr>
          <w:sz w:val="22"/>
          <w:szCs w:val="22"/>
        </w:rPr>
        <w:t xml:space="preserve"> </w:t>
      </w:r>
      <w:r w:rsidR="00216ED8">
        <w:rPr>
          <w:sz w:val="22"/>
          <w:szCs w:val="22"/>
        </w:rPr>
        <w:t>содержи</w:t>
      </w:r>
      <w:r w:rsidRPr="005E5127">
        <w:rPr>
          <w:sz w:val="22"/>
          <w:szCs w:val="22"/>
        </w:rPr>
        <w:t>т горючий хладагент, необходимо соблюдать следующ</w:t>
      </w:r>
      <w:r>
        <w:rPr>
          <w:sz w:val="22"/>
          <w:szCs w:val="22"/>
        </w:rPr>
        <w:t>ие требования к местоположению:</w:t>
      </w:r>
    </w:p>
    <w:p w:rsidR="005E5127" w:rsidRPr="005E5127" w:rsidRDefault="005E5127" w:rsidP="00127EE8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устанавливать, эксплуатировать и хранить в помещении с площадью пола больше 4 м2. Следует проверить, существуют ли определенные законо</w:t>
      </w:r>
      <w:r w:rsidR="00127EE8">
        <w:rPr>
          <w:sz w:val="22"/>
          <w:szCs w:val="22"/>
        </w:rPr>
        <w:t xml:space="preserve">дательные предписания, которые </w:t>
      </w:r>
      <w:r w:rsidRPr="005E5127">
        <w:rPr>
          <w:sz w:val="22"/>
          <w:szCs w:val="22"/>
        </w:rPr>
        <w:t xml:space="preserve">следует учитывать при установке или хранении </w:t>
      </w:r>
      <w:r w:rsidR="006866EC">
        <w:rPr>
          <w:sz w:val="22"/>
          <w:szCs w:val="22"/>
        </w:rPr>
        <w:t>изделия</w:t>
      </w:r>
      <w:r w:rsidRPr="005E5127">
        <w:rPr>
          <w:sz w:val="22"/>
          <w:szCs w:val="22"/>
        </w:rPr>
        <w:t xml:space="preserve">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хорошо вентилируемом помещении, размер которого соответствует требуемому — 4 м2; </w:t>
      </w:r>
    </w:p>
    <w:p w:rsidR="005E5127" w:rsidRPr="005E5127" w:rsidRDefault="005E5127" w:rsidP="005E5127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5E5127">
        <w:rPr>
          <w:sz w:val="22"/>
          <w:szCs w:val="22"/>
        </w:rPr>
        <w:t xml:space="preserve">• </w:t>
      </w:r>
      <w:r w:rsidR="006866EC">
        <w:rPr>
          <w:sz w:val="22"/>
          <w:szCs w:val="22"/>
        </w:rPr>
        <w:t>изделие</w:t>
      </w:r>
      <w:r w:rsidRPr="005E5127">
        <w:rPr>
          <w:sz w:val="22"/>
          <w:szCs w:val="22"/>
        </w:rPr>
        <w:t xml:space="preserve"> следует хранить в помещении, в котором отсутствуют постоянно работающие источники возгорания (например, открытый огонь, работающая газовая установка или работающий электрический нагреватель). </w:t>
      </w:r>
    </w:p>
    <w:p w:rsidR="005E5127" w:rsidRPr="005E5127" w:rsidRDefault="005E5127" w:rsidP="00CE6BD2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1E45FC" w:rsidRPr="004C329E" w:rsidRDefault="00E674CE" w:rsidP="00E674C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1" w:name="_Toc146200452"/>
      <w:r w:rsidR="00810B70" w:rsidRPr="001E45FC">
        <w:rPr>
          <w:rFonts w:eastAsia="Arial Unicode MS"/>
          <w:b/>
          <w:bCs/>
          <w:szCs w:val="28"/>
        </w:rPr>
        <w:t>СВЕДЕНИЯ О РЕКЛАМАЦИЯХ</w:t>
      </w:r>
      <w:bookmarkEnd w:id="29"/>
      <w:bookmarkEnd w:id="31"/>
    </w:p>
    <w:p w:rsidR="00941985" w:rsidRPr="001E45FC" w:rsidRDefault="00941985" w:rsidP="00941985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810B70" w:rsidRPr="001E45FC" w:rsidRDefault="00810B70" w:rsidP="00810B70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BC0D71" w:rsidRPr="00CA63D0" w:rsidRDefault="00BC0D71"/>
    <w:sectPr w:rsidR="00BC0D71" w:rsidRPr="00CA63D0" w:rsidSect="00D566EE">
      <w:footerReference w:type="default" r:id="rId27"/>
      <w:footerReference w:type="first" r:id="rId28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A01" w:rsidRDefault="000A0A01">
      <w:r>
        <w:separator/>
      </w:r>
    </w:p>
  </w:endnote>
  <w:endnote w:type="continuationSeparator" w:id="0">
    <w:p w:rsidR="000A0A01" w:rsidRDefault="000A0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01" w:rsidRDefault="000A0A0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0A01" w:rsidRDefault="000A0A0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01" w:rsidRDefault="000A0A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26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A0A01" w:rsidRDefault="000A0A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26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A0A01" w:rsidRDefault="000A0A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A0A01" w:rsidRDefault="000A0A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01" w:rsidRDefault="000A0A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01" w:rsidRDefault="000A0A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45B756F1" wp14:editId="258F31B8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Pr="00394B31" w:rsidRDefault="000A0A01" w:rsidP="0066389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</w:t>
                              </w:r>
                              <w:r w:rsidRPr="00394B3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.CDT </w:t>
                              </w:r>
                              <w:r w:rsidRPr="00394B3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</w:t>
                              </w:r>
                              <w:r w:rsidRPr="00B578A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0S MK III.ПС</w:t>
                              </w:r>
                            </w:p>
                            <w:p w:rsidR="000A0A01" w:rsidRPr="00394B31" w:rsidRDefault="000A0A01" w:rsidP="00116614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Pr="00ED1531" w:rsidRDefault="000A0A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E58C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Pr="00ED1531" w:rsidRDefault="000A0A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A01" w:rsidRPr="00AF301F" w:rsidRDefault="000A0A0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Dantherm A/S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A0A01" w:rsidRPr="0060423E" w:rsidRDefault="000A0A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4"/>
                                  <w:szCs w:val="14"/>
                                </w:rPr>
                              </w:pPr>
                            </w:p>
                            <w:p w:rsidR="000A0A01" w:rsidRDefault="000A0A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МОБИЛЬНЫЙ ОСУШИТЕЛЬ</w:t>
                              </w:r>
                            </w:p>
                            <w:p w:rsidR="000A0A01" w:rsidRDefault="000A0A0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ВОЗДУХА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ПРОМЫШЛЕННОГО</w:t>
                              </w:r>
                            </w:p>
                            <w:p w:rsidR="000A0A01" w:rsidRPr="00AF301F" w:rsidRDefault="000A0A0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 CDT 3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AF301F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MK III</w:t>
                              </w:r>
                            </w:p>
                            <w:p w:rsidR="000A0A01" w:rsidRPr="00AF301F" w:rsidRDefault="000A0A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A0A01" w:rsidRPr="00613EFB" w:rsidRDefault="000A0A0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B756F1" id="Группа 265" o:spid="_x0000_s1103" style="position:absolute;left:0;text-align:left;margin-left:24.2pt;margin-top:22.9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A0A01" w:rsidRPr="00394B31" w:rsidRDefault="000A0A01" w:rsidP="0066389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</w:t>
                        </w:r>
                        <w:r w:rsidRPr="00394B3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1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.CDT </w:t>
                        </w:r>
                        <w:r w:rsidRPr="00394B3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</w:t>
                        </w:r>
                        <w:r w:rsidRPr="00B578A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0S MK III.ПС</w:t>
                        </w:r>
                      </w:p>
                      <w:p w:rsidR="000A0A01" w:rsidRPr="00394B31" w:rsidRDefault="000A0A01" w:rsidP="00116614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A0A01" w:rsidRPr="00ED1531" w:rsidRDefault="000A0A0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E58C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A0A01" w:rsidRPr="00ED1531" w:rsidRDefault="000A0A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A0A01" w:rsidRPr="00AF301F" w:rsidRDefault="000A0A0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  <w:lang w:val="en-US"/>
                          </w:rPr>
                          <w:t>Dantherm A/S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A0A01" w:rsidRPr="0060423E" w:rsidRDefault="000A0A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4"/>
                            <w:szCs w:val="14"/>
                          </w:rPr>
                        </w:pPr>
                      </w:p>
                      <w:p w:rsidR="000A0A01" w:rsidRDefault="000A0A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МОБИЛЬНЫЙ ОСУШИТЕЛЬ</w:t>
                        </w:r>
                      </w:p>
                      <w:p w:rsidR="000A0A01" w:rsidRDefault="000A0A0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ВОЗДУХА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ПРОМЫШЛЕННОГО</w:t>
                        </w:r>
                      </w:p>
                      <w:p w:rsidR="000A0A01" w:rsidRPr="00AF301F" w:rsidRDefault="000A0A0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НАЗНАЧЕНИЯ CDT 3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AF301F">
                          <w:rPr>
                            <w:b/>
                            <w:sz w:val="22"/>
                            <w:szCs w:val="22"/>
                          </w:rPr>
                          <w:t xml:space="preserve"> MK III</w:t>
                        </w:r>
                      </w:p>
                      <w:p w:rsidR="000A0A01" w:rsidRPr="00AF301F" w:rsidRDefault="000A0A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A0A01" w:rsidRPr="00613EFB" w:rsidRDefault="000A0A0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01" w:rsidRDefault="000A0A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95BA43C" wp14:editId="4BB88B41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Pr="00AF301F" w:rsidRDefault="000A0A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E58C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Pr="00394B31" w:rsidRDefault="000A0A01" w:rsidP="00B578A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</w:t>
                              </w:r>
                              <w:r w:rsidRPr="00394B3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.CDT </w:t>
                              </w:r>
                              <w:r w:rsidRPr="00394B3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</w:t>
                              </w:r>
                              <w:r w:rsidRPr="00B578A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0S MK III.ПС</w:t>
                              </w:r>
                            </w:p>
                            <w:p w:rsidR="000A0A01" w:rsidRPr="00394B31" w:rsidRDefault="000A0A0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  <w:lang w:val="en-US"/>
                                </w:rPr>
                              </w:pPr>
                            </w:p>
                            <w:p w:rsidR="000A0A01" w:rsidRPr="00394B31" w:rsidRDefault="000A0A0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5BA43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A0A01" w:rsidRPr="00AF301F" w:rsidRDefault="000A0A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E58C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A0A01" w:rsidRPr="00394B31" w:rsidRDefault="000A0A01" w:rsidP="00B578AD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</w:t>
                        </w:r>
                        <w:r w:rsidRPr="00394B3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1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.CDT </w:t>
                        </w:r>
                        <w:r w:rsidRPr="00394B3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</w:t>
                        </w:r>
                        <w:r w:rsidRPr="00B578A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0S MK III.ПС</w:t>
                        </w:r>
                      </w:p>
                      <w:p w:rsidR="000A0A01" w:rsidRPr="00394B31" w:rsidRDefault="000A0A0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  <w:lang w:val="en-US"/>
                          </w:rPr>
                        </w:pPr>
                      </w:p>
                      <w:p w:rsidR="000A0A01" w:rsidRPr="00394B31" w:rsidRDefault="000A0A0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01" w:rsidRDefault="000A0A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01C32764" wp14:editId="36CAD496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Default="000A0A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Pr="00AF301F" w:rsidRDefault="000A0A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E58C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0A01" w:rsidRPr="00394B31" w:rsidRDefault="000A0A01" w:rsidP="00B578A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35111</w:t>
                              </w:r>
                              <w:r w:rsidRPr="00394B3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 xml:space="preserve">.CDT </w:t>
                              </w:r>
                              <w:r w:rsidRPr="00394B31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3</w:t>
                              </w:r>
                              <w:r w:rsidRPr="00B578A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0S MK III.ПС</w:t>
                              </w:r>
                            </w:p>
                            <w:p w:rsidR="000A0A01" w:rsidRPr="00394B31" w:rsidRDefault="000A0A01" w:rsidP="00116614">
                              <w:pPr>
                                <w:jc w:val="center"/>
                                <w:rPr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C32764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A0A01" w:rsidRDefault="000A0A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A0A01" w:rsidRPr="00AF301F" w:rsidRDefault="000A0A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E58C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A0A01" w:rsidRPr="00394B31" w:rsidRDefault="000A0A01" w:rsidP="00B578AD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35111</w:t>
                        </w:r>
                        <w:r w:rsidRPr="00394B3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1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 xml:space="preserve">.CDT </w:t>
                        </w:r>
                        <w:r w:rsidRPr="00394B31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3</w:t>
                        </w:r>
                        <w:r w:rsidRPr="00B578A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0S MK III.ПС</w:t>
                        </w:r>
                      </w:p>
                      <w:p w:rsidR="000A0A01" w:rsidRPr="00394B31" w:rsidRDefault="000A0A01" w:rsidP="00116614">
                        <w:pPr>
                          <w:jc w:val="center"/>
                          <w:rPr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A01" w:rsidRDefault="000A0A01">
      <w:r>
        <w:separator/>
      </w:r>
    </w:p>
  </w:footnote>
  <w:footnote w:type="continuationSeparator" w:id="0">
    <w:p w:rsidR="000A0A01" w:rsidRDefault="000A0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A01" w:rsidRDefault="000A0A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0A01" w:rsidRDefault="000A0A0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61AC2"/>
    <w:multiLevelType w:val="hybridMultilevel"/>
    <w:tmpl w:val="503C8294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2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49C3063"/>
    <w:multiLevelType w:val="hybridMultilevel"/>
    <w:tmpl w:val="8D9AF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12"/>
  </w:num>
  <w:num w:numId="4">
    <w:abstractNumId w:val="1"/>
  </w:num>
  <w:num w:numId="5">
    <w:abstractNumId w:val="4"/>
  </w:num>
  <w:num w:numId="6">
    <w:abstractNumId w:val="0"/>
  </w:num>
  <w:num w:numId="7">
    <w:abstractNumId w:val="17"/>
  </w:num>
  <w:num w:numId="8">
    <w:abstractNumId w:val="10"/>
  </w:num>
  <w:num w:numId="9">
    <w:abstractNumId w:val="15"/>
  </w:num>
  <w:num w:numId="10">
    <w:abstractNumId w:val="8"/>
  </w:num>
  <w:num w:numId="11">
    <w:abstractNumId w:val="3"/>
  </w:num>
  <w:num w:numId="12">
    <w:abstractNumId w:val="5"/>
  </w:num>
  <w:num w:numId="13">
    <w:abstractNumId w:val="11"/>
  </w:num>
  <w:num w:numId="14">
    <w:abstractNumId w:val="2"/>
  </w:num>
  <w:num w:numId="15">
    <w:abstractNumId w:val="9"/>
  </w:num>
  <w:num w:numId="16">
    <w:abstractNumId w:val="13"/>
  </w:num>
  <w:num w:numId="17">
    <w:abstractNumId w:val="7"/>
  </w:num>
  <w:num w:numId="18">
    <w:abstractNumId w:val="16"/>
  </w:num>
  <w:num w:numId="19">
    <w:abstractNumId w:val="1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1262F"/>
    <w:rsid w:val="00017950"/>
    <w:rsid w:val="00021FB1"/>
    <w:rsid w:val="00037425"/>
    <w:rsid w:val="0004615A"/>
    <w:rsid w:val="00057BCD"/>
    <w:rsid w:val="00073C25"/>
    <w:rsid w:val="000779F8"/>
    <w:rsid w:val="0009526F"/>
    <w:rsid w:val="000A0A01"/>
    <w:rsid w:val="000B2A0A"/>
    <w:rsid w:val="000B7CBA"/>
    <w:rsid w:val="000C2286"/>
    <w:rsid w:val="000C74A2"/>
    <w:rsid w:val="000C79AE"/>
    <w:rsid w:val="000D3915"/>
    <w:rsid w:val="000E62F4"/>
    <w:rsid w:val="000E638C"/>
    <w:rsid w:val="000F2CFF"/>
    <w:rsid w:val="00116614"/>
    <w:rsid w:val="00117ADC"/>
    <w:rsid w:val="00122066"/>
    <w:rsid w:val="00127EE8"/>
    <w:rsid w:val="001329B4"/>
    <w:rsid w:val="00154925"/>
    <w:rsid w:val="00163C45"/>
    <w:rsid w:val="00165C84"/>
    <w:rsid w:val="00171036"/>
    <w:rsid w:val="00180D0F"/>
    <w:rsid w:val="001906F8"/>
    <w:rsid w:val="001A0A60"/>
    <w:rsid w:val="001A6BBE"/>
    <w:rsid w:val="001C0038"/>
    <w:rsid w:val="001C18B3"/>
    <w:rsid w:val="001C1974"/>
    <w:rsid w:val="001C3EDB"/>
    <w:rsid w:val="001D56EC"/>
    <w:rsid w:val="001E2E2E"/>
    <w:rsid w:val="001E45FC"/>
    <w:rsid w:val="001F7544"/>
    <w:rsid w:val="00216ED8"/>
    <w:rsid w:val="002322B2"/>
    <w:rsid w:val="00234107"/>
    <w:rsid w:val="0023535B"/>
    <w:rsid w:val="002446F6"/>
    <w:rsid w:val="00253AEA"/>
    <w:rsid w:val="00266678"/>
    <w:rsid w:val="002822EE"/>
    <w:rsid w:val="00282779"/>
    <w:rsid w:val="00290A2E"/>
    <w:rsid w:val="00293885"/>
    <w:rsid w:val="002A1E8E"/>
    <w:rsid w:val="002B0E60"/>
    <w:rsid w:val="002B4BD3"/>
    <w:rsid w:val="002C44E0"/>
    <w:rsid w:val="002E01FE"/>
    <w:rsid w:val="002F79FC"/>
    <w:rsid w:val="003066A5"/>
    <w:rsid w:val="00311219"/>
    <w:rsid w:val="00320D9A"/>
    <w:rsid w:val="00326079"/>
    <w:rsid w:val="0034306F"/>
    <w:rsid w:val="00343FCA"/>
    <w:rsid w:val="0036188A"/>
    <w:rsid w:val="00371DD6"/>
    <w:rsid w:val="00371E72"/>
    <w:rsid w:val="00394B31"/>
    <w:rsid w:val="003E3AD4"/>
    <w:rsid w:val="003F28A1"/>
    <w:rsid w:val="004158E2"/>
    <w:rsid w:val="00422342"/>
    <w:rsid w:val="00425D0B"/>
    <w:rsid w:val="00437185"/>
    <w:rsid w:val="004502D6"/>
    <w:rsid w:val="00455E74"/>
    <w:rsid w:val="0046414B"/>
    <w:rsid w:val="00473EC7"/>
    <w:rsid w:val="0048313C"/>
    <w:rsid w:val="004831AA"/>
    <w:rsid w:val="004965E7"/>
    <w:rsid w:val="004B6F5E"/>
    <w:rsid w:val="004C1297"/>
    <w:rsid w:val="004C329E"/>
    <w:rsid w:val="004D5533"/>
    <w:rsid w:val="004E674F"/>
    <w:rsid w:val="004F77E1"/>
    <w:rsid w:val="00505AFE"/>
    <w:rsid w:val="005062E1"/>
    <w:rsid w:val="00525949"/>
    <w:rsid w:val="00531B53"/>
    <w:rsid w:val="0053585A"/>
    <w:rsid w:val="00540868"/>
    <w:rsid w:val="005411CB"/>
    <w:rsid w:val="00590895"/>
    <w:rsid w:val="00592BC8"/>
    <w:rsid w:val="005D0574"/>
    <w:rsid w:val="005E38BC"/>
    <w:rsid w:val="005E5127"/>
    <w:rsid w:val="00601691"/>
    <w:rsid w:val="0060423E"/>
    <w:rsid w:val="00605CD2"/>
    <w:rsid w:val="006070F9"/>
    <w:rsid w:val="006416FB"/>
    <w:rsid w:val="00646CE5"/>
    <w:rsid w:val="00654E13"/>
    <w:rsid w:val="00656098"/>
    <w:rsid w:val="00663893"/>
    <w:rsid w:val="00663BA6"/>
    <w:rsid w:val="0067315B"/>
    <w:rsid w:val="00684159"/>
    <w:rsid w:val="006866EC"/>
    <w:rsid w:val="00687F0A"/>
    <w:rsid w:val="00690A96"/>
    <w:rsid w:val="006912EC"/>
    <w:rsid w:val="00697856"/>
    <w:rsid w:val="006B0C6E"/>
    <w:rsid w:val="006D1C51"/>
    <w:rsid w:val="006D6E5F"/>
    <w:rsid w:val="006E54B4"/>
    <w:rsid w:val="006E631E"/>
    <w:rsid w:val="006F412D"/>
    <w:rsid w:val="0073406F"/>
    <w:rsid w:val="00751720"/>
    <w:rsid w:val="00762AB3"/>
    <w:rsid w:val="00776934"/>
    <w:rsid w:val="0078177F"/>
    <w:rsid w:val="007877E0"/>
    <w:rsid w:val="007B36E9"/>
    <w:rsid w:val="007D349B"/>
    <w:rsid w:val="007D6CCA"/>
    <w:rsid w:val="007E58C5"/>
    <w:rsid w:val="007F3AF1"/>
    <w:rsid w:val="00810B70"/>
    <w:rsid w:val="00815656"/>
    <w:rsid w:val="00830725"/>
    <w:rsid w:val="008361D5"/>
    <w:rsid w:val="00842788"/>
    <w:rsid w:val="00843738"/>
    <w:rsid w:val="00851CB0"/>
    <w:rsid w:val="00876CCF"/>
    <w:rsid w:val="00897EAB"/>
    <w:rsid w:val="008A504E"/>
    <w:rsid w:val="008C34FC"/>
    <w:rsid w:val="008F4E68"/>
    <w:rsid w:val="00913F03"/>
    <w:rsid w:val="009148F2"/>
    <w:rsid w:val="00922280"/>
    <w:rsid w:val="00926138"/>
    <w:rsid w:val="009306C5"/>
    <w:rsid w:val="00941985"/>
    <w:rsid w:val="0096270C"/>
    <w:rsid w:val="00965E35"/>
    <w:rsid w:val="0097670D"/>
    <w:rsid w:val="00984D44"/>
    <w:rsid w:val="00985AEE"/>
    <w:rsid w:val="009B1EC5"/>
    <w:rsid w:val="009B236D"/>
    <w:rsid w:val="009C2E20"/>
    <w:rsid w:val="009D300F"/>
    <w:rsid w:val="009D5B4E"/>
    <w:rsid w:val="009D5F49"/>
    <w:rsid w:val="009D75C2"/>
    <w:rsid w:val="009E0337"/>
    <w:rsid w:val="00A13CF6"/>
    <w:rsid w:val="00A13ED0"/>
    <w:rsid w:val="00A17F22"/>
    <w:rsid w:val="00A220A4"/>
    <w:rsid w:val="00A22CCA"/>
    <w:rsid w:val="00A22D2C"/>
    <w:rsid w:val="00A40E51"/>
    <w:rsid w:val="00A45D7D"/>
    <w:rsid w:val="00A66853"/>
    <w:rsid w:val="00A7119E"/>
    <w:rsid w:val="00A7291A"/>
    <w:rsid w:val="00A86218"/>
    <w:rsid w:val="00A947BA"/>
    <w:rsid w:val="00AA05A1"/>
    <w:rsid w:val="00AC3912"/>
    <w:rsid w:val="00AC57D5"/>
    <w:rsid w:val="00AD1917"/>
    <w:rsid w:val="00AE188B"/>
    <w:rsid w:val="00AE3233"/>
    <w:rsid w:val="00AF301F"/>
    <w:rsid w:val="00B02AA8"/>
    <w:rsid w:val="00B14F7A"/>
    <w:rsid w:val="00B261C2"/>
    <w:rsid w:val="00B263D1"/>
    <w:rsid w:val="00B471E8"/>
    <w:rsid w:val="00B578AD"/>
    <w:rsid w:val="00B65EF5"/>
    <w:rsid w:val="00B853CA"/>
    <w:rsid w:val="00B930C4"/>
    <w:rsid w:val="00BA79AF"/>
    <w:rsid w:val="00BA7C55"/>
    <w:rsid w:val="00BB28FA"/>
    <w:rsid w:val="00BC0D71"/>
    <w:rsid w:val="00BC0F37"/>
    <w:rsid w:val="00BD387A"/>
    <w:rsid w:val="00BD5355"/>
    <w:rsid w:val="00BD79BA"/>
    <w:rsid w:val="00BE154B"/>
    <w:rsid w:val="00C0352C"/>
    <w:rsid w:val="00C10A1E"/>
    <w:rsid w:val="00C11FB0"/>
    <w:rsid w:val="00C17335"/>
    <w:rsid w:val="00C241C9"/>
    <w:rsid w:val="00C2699D"/>
    <w:rsid w:val="00C419C1"/>
    <w:rsid w:val="00C47F87"/>
    <w:rsid w:val="00C612CD"/>
    <w:rsid w:val="00C76CC9"/>
    <w:rsid w:val="00C85720"/>
    <w:rsid w:val="00C9260D"/>
    <w:rsid w:val="00C947AC"/>
    <w:rsid w:val="00CA63D0"/>
    <w:rsid w:val="00CC4652"/>
    <w:rsid w:val="00CE6BD2"/>
    <w:rsid w:val="00CE7293"/>
    <w:rsid w:val="00CF6594"/>
    <w:rsid w:val="00D00B1D"/>
    <w:rsid w:val="00D02C8E"/>
    <w:rsid w:val="00D07290"/>
    <w:rsid w:val="00D11495"/>
    <w:rsid w:val="00D357F4"/>
    <w:rsid w:val="00D40F2F"/>
    <w:rsid w:val="00D43A1B"/>
    <w:rsid w:val="00D549B4"/>
    <w:rsid w:val="00D566EE"/>
    <w:rsid w:val="00D6500E"/>
    <w:rsid w:val="00D70F85"/>
    <w:rsid w:val="00D764DB"/>
    <w:rsid w:val="00D97C02"/>
    <w:rsid w:val="00DA1947"/>
    <w:rsid w:val="00DA234E"/>
    <w:rsid w:val="00DA4E1F"/>
    <w:rsid w:val="00DC42C5"/>
    <w:rsid w:val="00DC56ED"/>
    <w:rsid w:val="00DD4B4D"/>
    <w:rsid w:val="00E02961"/>
    <w:rsid w:val="00E24807"/>
    <w:rsid w:val="00E36A4E"/>
    <w:rsid w:val="00E50936"/>
    <w:rsid w:val="00E515AE"/>
    <w:rsid w:val="00E646AB"/>
    <w:rsid w:val="00E674CE"/>
    <w:rsid w:val="00E774B2"/>
    <w:rsid w:val="00E77D13"/>
    <w:rsid w:val="00E8345E"/>
    <w:rsid w:val="00E90897"/>
    <w:rsid w:val="00EA0CDF"/>
    <w:rsid w:val="00EA206C"/>
    <w:rsid w:val="00EB0EC2"/>
    <w:rsid w:val="00EC79A8"/>
    <w:rsid w:val="00EE33FB"/>
    <w:rsid w:val="00EE40B5"/>
    <w:rsid w:val="00EE7B49"/>
    <w:rsid w:val="00EF3D97"/>
    <w:rsid w:val="00F07909"/>
    <w:rsid w:val="00F1629E"/>
    <w:rsid w:val="00F27B6A"/>
    <w:rsid w:val="00F46DA1"/>
    <w:rsid w:val="00F47BA0"/>
    <w:rsid w:val="00F51E1D"/>
    <w:rsid w:val="00F55F7B"/>
    <w:rsid w:val="00F57CC0"/>
    <w:rsid w:val="00F62AE1"/>
    <w:rsid w:val="00F65153"/>
    <w:rsid w:val="00F732A1"/>
    <w:rsid w:val="00F73672"/>
    <w:rsid w:val="00F7656C"/>
    <w:rsid w:val="00F817D9"/>
    <w:rsid w:val="00FA3A55"/>
    <w:rsid w:val="00FA64EB"/>
    <w:rsid w:val="00FC5A4E"/>
    <w:rsid w:val="00FC6D6C"/>
    <w:rsid w:val="00FD298C"/>
    <w:rsid w:val="00FD3AC2"/>
    <w:rsid w:val="00FD6077"/>
    <w:rsid w:val="00FE08C8"/>
    <w:rsid w:val="00FE2973"/>
    <w:rsid w:val="00FE481F"/>
    <w:rsid w:val="00FF0074"/>
    <w:rsid w:val="00FF3E85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,"/>
  <w:listSeparator w:val=";"/>
  <w14:docId w14:val="3B9A51F9"/>
  <w15:docId w15:val="{C1213359-42CF-4F31-AC15-719D86A5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E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C2E2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emf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DAAF2-CBC5-4AD5-B2FD-0942D53D6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7CC2CC00</Template>
  <TotalTime>74</TotalTime>
  <Pages>25</Pages>
  <Words>3231</Words>
  <Characters>18422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38</cp:revision>
  <cp:lastPrinted>2021-03-26T08:29:00Z</cp:lastPrinted>
  <dcterms:created xsi:type="dcterms:W3CDTF">2021-04-05T13:57:00Z</dcterms:created>
  <dcterms:modified xsi:type="dcterms:W3CDTF">2025-01-20T08:33:00Z</dcterms:modified>
</cp:coreProperties>
</file>