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5"/>
      </w:tblGrid>
      <w:tr w:rsidR="00EB0EC2" w:rsidTr="00B578AD">
        <w:trPr>
          <w:jc w:val="center"/>
        </w:trPr>
        <w:tc>
          <w:tcPr>
            <w:tcW w:w="7475" w:type="dxa"/>
            <w:shd w:val="clear" w:color="auto" w:fill="auto"/>
          </w:tcPr>
          <w:p w:rsidR="000B2A0A" w:rsidRPr="00813389" w:rsidRDefault="00EB0EC2" w:rsidP="00813389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EB0EC2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EB0EC2" w:rsidRPr="000B2A0A">
              <w:rPr>
                <w:b/>
                <w:szCs w:val="28"/>
              </w:rPr>
              <w:t>CDT 40</w:t>
            </w:r>
            <w:r w:rsidR="00B578AD">
              <w:rPr>
                <w:b/>
                <w:szCs w:val="28"/>
                <w:lang w:val="en-US"/>
              </w:rPr>
              <w:t>S</w:t>
            </w:r>
            <w:r w:rsidR="00EB0EC2" w:rsidRPr="000B2A0A">
              <w:rPr>
                <w:b/>
                <w:szCs w:val="28"/>
              </w:rPr>
              <w:t xml:space="preserve"> MK III</w:t>
            </w:r>
          </w:p>
        </w:tc>
      </w:tr>
      <w:tr w:rsidR="00EB0EC2" w:rsidTr="00B578AD">
        <w:trPr>
          <w:jc w:val="center"/>
        </w:trPr>
        <w:tc>
          <w:tcPr>
            <w:tcW w:w="747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7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7"/>
      </w:tblGrid>
      <w:tr w:rsidR="00EB0EC2" w:rsidRPr="0042182D" w:rsidTr="00B578AD">
        <w:trPr>
          <w:jc w:val="center"/>
        </w:trPr>
        <w:tc>
          <w:tcPr>
            <w:tcW w:w="3787" w:type="dxa"/>
            <w:shd w:val="clear" w:color="auto" w:fill="auto"/>
          </w:tcPr>
          <w:p w:rsidR="00EB0EC2" w:rsidRPr="00B578AD" w:rsidRDefault="00B578AD" w:rsidP="0009526F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351113</w:t>
            </w:r>
            <w:r w:rsidR="00EB0EC2" w:rsidRPr="00B578AD">
              <w:rPr>
                <w:b/>
                <w:szCs w:val="28"/>
                <w:lang w:val="en-US"/>
              </w:rPr>
              <w:t>.CDT 40</w:t>
            </w:r>
            <w:r>
              <w:rPr>
                <w:b/>
                <w:szCs w:val="28"/>
                <w:lang w:val="en-US"/>
              </w:rPr>
              <w:t>S</w:t>
            </w:r>
            <w:r w:rsidR="00EB0EC2" w:rsidRPr="00B578AD">
              <w:rPr>
                <w:b/>
                <w:szCs w:val="28"/>
                <w:lang w:val="en-US"/>
              </w:rPr>
              <w:t xml:space="preserve"> MK III.</w:t>
            </w:r>
            <w:r w:rsidR="00EB0EC2" w:rsidRPr="000B2A0A">
              <w:rPr>
                <w:b/>
                <w:szCs w:val="28"/>
              </w:rPr>
              <w:t>ПС</w:t>
            </w:r>
          </w:p>
        </w:tc>
      </w:tr>
      <w:tr w:rsidR="00EB0EC2" w:rsidTr="00B578AD">
        <w:trPr>
          <w:jc w:val="center"/>
        </w:trPr>
        <w:tc>
          <w:tcPr>
            <w:tcW w:w="3787" w:type="dxa"/>
            <w:shd w:val="clear" w:color="auto" w:fill="auto"/>
          </w:tcPr>
          <w:p w:rsidR="00EB0EC2" w:rsidRPr="00A6679E" w:rsidRDefault="00EB0EC2" w:rsidP="0009526F">
            <w:pPr>
              <w:jc w:val="center"/>
              <w:rPr>
                <w:sz w:val="20"/>
                <w:szCs w:val="20"/>
              </w:rPr>
            </w:pPr>
            <w:r w:rsidRPr="00A6679E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3389">
      <w:pPr>
        <w:spacing w:line="360" w:lineRule="auto"/>
        <w:ind w:firstLine="567"/>
        <w:rPr>
          <w:szCs w:val="28"/>
        </w:rPr>
      </w:pPr>
    </w:p>
    <w:p w:rsidR="00813389" w:rsidRPr="00813389" w:rsidRDefault="00813389" w:rsidP="00813389">
      <w:pPr>
        <w:spacing w:line="360" w:lineRule="auto"/>
        <w:ind w:firstLine="567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A1947" w:rsidRPr="0042182D" w:rsidRDefault="00320A68" w:rsidP="00320A68">
      <w:pPr>
        <w:spacing w:line="360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202</w:t>
      </w:r>
      <w:r w:rsidR="0042182D">
        <w:rPr>
          <w:sz w:val="20"/>
          <w:szCs w:val="20"/>
          <w:lang w:val="en-US"/>
        </w:rPr>
        <w:t>5</w:t>
      </w:r>
    </w:p>
    <w:p w:rsidR="00810B70" w:rsidRPr="00F20FE9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20FE9">
        <w:rPr>
          <w:b/>
          <w:sz w:val="22"/>
          <w:szCs w:val="22"/>
        </w:rPr>
        <w:lastRenderedPageBreak/>
        <w:t>СОДЕРЖАНИЕ</w:t>
      </w:r>
    </w:p>
    <w:p w:rsidR="00F20FE9" w:rsidRPr="00F20FE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20FE9">
        <w:rPr>
          <w:sz w:val="22"/>
          <w:szCs w:val="22"/>
        </w:rPr>
        <w:fldChar w:fldCharType="begin"/>
      </w:r>
      <w:r w:rsidRPr="00F20FE9">
        <w:rPr>
          <w:sz w:val="22"/>
          <w:szCs w:val="22"/>
        </w:rPr>
        <w:instrText xml:space="preserve"> TOC \o "1-3" \h \z \u </w:instrText>
      </w:r>
      <w:r w:rsidRPr="00F20FE9">
        <w:rPr>
          <w:sz w:val="22"/>
          <w:szCs w:val="22"/>
        </w:rPr>
        <w:fldChar w:fldCharType="separate"/>
      </w:r>
      <w:hyperlink w:anchor="_Toc146212211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1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_Toc146212211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3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2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2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_Toc146212212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4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3" w:history="1">
        <w:r w:rsidR="00F20FE9" w:rsidRPr="00F20FE9">
          <w:rPr>
            <w:rStyle w:val="ad"/>
            <w:noProof/>
            <w:sz w:val="22"/>
            <w:szCs w:val="22"/>
          </w:rPr>
          <w:t>2.1 Описание изделия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_Toc146212213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4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4" w:history="1">
        <w:r w:rsidR="00F20FE9" w:rsidRPr="00F20FE9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_Toc146212214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4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5" w:history="1">
        <w:r w:rsidR="00F20FE9" w:rsidRPr="00F20FE9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_Toc146212215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6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6" w:history="1">
        <w:r w:rsidR="00F20FE9" w:rsidRPr="00F20FE9">
          <w:rPr>
            <w:rStyle w:val="ad"/>
            <w:noProof/>
            <w:sz w:val="22"/>
            <w:szCs w:val="22"/>
          </w:rPr>
          <w:t>2.1.4 Оптимальная эксплуатация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_Toc146212216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6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7" w:history="1">
        <w:r w:rsidR="00F20FE9" w:rsidRPr="00F20FE9">
          <w:rPr>
            <w:rStyle w:val="ad"/>
            <w:noProof/>
            <w:sz w:val="22"/>
            <w:szCs w:val="22"/>
          </w:rPr>
          <w:t>2.1.5 Чертеж изделия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_Toc146212217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6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8" w:history="1">
        <w:r w:rsidR="00F20FE9" w:rsidRPr="00F20FE9">
          <w:rPr>
            <w:rStyle w:val="ad"/>
            <w:noProof/>
            <w:sz w:val="22"/>
            <w:szCs w:val="22"/>
          </w:rPr>
          <w:t>2.2 Маркировка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_Toc146212218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7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19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3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КОМПЛЕКТНОСТЬ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_Toc146212219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7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0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4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ГАРАНТИИ</w:t>
        </w:r>
        <w:r w:rsidR="00F20FE9" w:rsidRPr="00F20FE9">
          <w:rPr>
            <w:rStyle w:val="ad"/>
            <w:b/>
            <w:noProof/>
            <w:sz w:val="22"/>
            <w:szCs w:val="22"/>
          </w:rPr>
          <w:t xml:space="preserve"> </w:t>
        </w:r>
        <w:r w:rsidR="00F20FE9" w:rsidRPr="00F20FE9">
          <w:rPr>
            <w:rStyle w:val="ad"/>
            <w:b/>
            <w:noProof/>
            <w:sz w:val="22"/>
            <w:szCs w:val="22"/>
          </w:rPr>
          <w:t>ИЗГОТОВИТЕЛЯ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_Toc146212220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8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1" w:history="1">
        <w:r w:rsidR="00F20FE9" w:rsidRPr="00F20FE9">
          <w:rPr>
            <w:rStyle w:val="ad"/>
            <w:b/>
            <w:noProof/>
            <w:sz w:val="22"/>
            <w:szCs w:val="22"/>
          </w:rPr>
          <w:t>5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КОНСЕРВАЦИЯ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_Toc146212221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9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2" w:history="1">
        <w:r w:rsidR="00F20FE9" w:rsidRPr="00F20FE9">
          <w:rPr>
            <w:rStyle w:val="ad"/>
            <w:b/>
            <w:noProof/>
            <w:sz w:val="22"/>
            <w:szCs w:val="22"/>
          </w:rPr>
          <w:t>6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_Toc146212222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10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3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7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_Toc146212223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11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4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8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_Toc146212224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12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5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9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_Toc146212225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14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6" w:history="1">
        <w:r w:rsidR="00F20FE9" w:rsidRPr="00F20FE9">
          <w:rPr>
            <w:rStyle w:val="ad"/>
            <w:noProof/>
            <w:sz w:val="22"/>
            <w:szCs w:val="22"/>
          </w:rPr>
          <w:t>9.1 Общие требования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_Toc146212226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15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7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10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_Toc146212227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16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8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11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_Toc146212228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21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29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12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_Toc146212229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23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30" w:history="1">
        <w:r w:rsidR="00F20FE9" w:rsidRPr="00F20FE9">
          <w:rPr>
            <w:rStyle w:val="ad"/>
            <w:noProof/>
            <w:sz w:val="22"/>
            <w:szCs w:val="22"/>
          </w:rPr>
          <w:t>12.1 Транспортировка или перемещение изделия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_Toc146212230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23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31" w:history="1">
        <w:r w:rsidR="00F20FE9" w:rsidRPr="00F20FE9">
          <w:rPr>
            <w:rStyle w:val="ad"/>
            <w:noProof/>
            <w:sz w:val="22"/>
            <w:szCs w:val="22"/>
          </w:rPr>
          <w:t>12.2 Хранение изделия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_Toc146212231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23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32" w:history="1">
        <w:r w:rsidR="00F20FE9" w:rsidRPr="00F20FE9">
          <w:rPr>
            <w:rStyle w:val="ad"/>
            <w:noProof/>
            <w:sz w:val="22"/>
            <w:szCs w:val="22"/>
          </w:rPr>
          <w:t>12.3 Требования к местоположению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_Toc146212232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25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F20FE9" w:rsidRPr="00F20FE9" w:rsidRDefault="004218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2233" w:history="1">
        <w:r w:rsidR="00F20FE9" w:rsidRPr="00F20FE9">
          <w:rPr>
            <w:rStyle w:val="ad"/>
            <w:b/>
            <w:bCs/>
            <w:noProof/>
            <w:sz w:val="22"/>
            <w:szCs w:val="22"/>
          </w:rPr>
          <w:t>13</w:t>
        </w:r>
        <w:r w:rsidR="00F20FE9" w:rsidRPr="00F20FE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0FE9" w:rsidRPr="00F20FE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20FE9" w:rsidRPr="00F20FE9">
          <w:rPr>
            <w:noProof/>
            <w:webHidden/>
            <w:sz w:val="22"/>
            <w:szCs w:val="22"/>
          </w:rPr>
          <w:tab/>
        </w:r>
        <w:r w:rsidR="00F20FE9" w:rsidRPr="00F20FE9">
          <w:rPr>
            <w:noProof/>
            <w:webHidden/>
            <w:sz w:val="22"/>
            <w:szCs w:val="22"/>
          </w:rPr>
          <w:fldChar w:fldCharType="begin"/>
        </w:r>
        <w:r w:rsidR="00F20FE9" w:rsidRPr="00F20FE9">
          <w:rPr>
            <w:noProof/>
            <w:webHidden/>
            <w:sz w:val="22"/>
            <w:szCs w:val="22"/>
          </w:rPr>
          <w:instrText xml:space="preserve"> PAGEREF _Toc146212233 \h </w:instrText>
        </w:r>
        <w:r w:rsidR="00F20FE9" w:rsidRPr="00F20FE9">
          <w:rPr>
            <w:noProof/>
            <w:webHidden/>
            <w:sz w:val="22"/>
            <w:szCs w:val="22"/>
          </w:rPr>
        </w:r>
        <w:r w:rsidR="00F20FE9" w:rsidRPr="00F20FE9">
          <w:rPr>
            <w:noProof/>
            <w:webHidden/>
            <w:sz w:val="22"/>
            <w:szCs w:val="22"/>
          </w:rPr>
          <w:fldChar w:fldCharType="separate"/>
        </w:r>
        <w:r w:rsidR="00F20FE9">
          <w:rPr>
            <w:noProof/>
            <w:webHidden/>
            <w:sz w:val="22"/>
            <w:szCs w:val="22"/>
          </w:rPr>
          <w:t>25</w:t>
        </w:r>
        <w:r w:rsidR="00F20FE9" w:rsidRPr="00F20FE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0408D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20FE9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rPr>
          <w:szCs w:val="28"/>
        </w:rPr>
      </w:pPr>
    </w:p>
    <w:p w:rsidR="00810B70" w:rsidRPr="0000408D" w:rsidRDefault="00810B70" w:rsidP="00810B70">
      <w:pPr>
        <w:tabs>
          <w:tab w:val="left" w:pos="5842"/>
        </w:tabs>
        <w:rPr>
          <w:szCs w:val="28"/>
        </w:rPr>
      </w:pPr>
      <w:r w:rsidRPr="0000408D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057BCD" w:rsidRPr="003F28A1">
        <w:rPr>
          <w:sz w:val="22"/>
          <w:szCs w:val="22"/>
        </w:rPr>
        <w:t>CDT 40</w:t>
      </w:r>
      <w:r w:rsidR="00B578AD">
        <w:rPr>
          <w:sz w:val="22"/>
          <w:szCs w:val="22"/>
          <w:lang w:val="en-US"/>
        </w:rPr>
        <w:t>S</w:t>
      </w:r>
      <w:r w:rsidR="00057BCD" w:rsidRPr="003F28A1">
        <w:rPr>
          <w:sz w:val="22"/>
          <w:szCs w:val="22"/>
        </w:rPr>
        <w:t xml:space="preserve"> MK III</w:t>
      </w:r>
      <w:r w:rsidR="00A7291A" w:rsidRPr="003F28A1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716928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6212211"/>
      <w:r w:rsidRPr="00985AEE">
        <w:rPr>
          <w:b/>
          <w:szCs w:val="28"/>
        </w:rPr>
        <w:t>ОСНОВНЫЕ СВЕДЕНИЯ ОБ ИЗДЕЛИИ</w:t>
      </w:r>
      <w:bookmarkEnd w:id="0"/>
    </w:p>
    <w:p w:rsidR="00716928" w:rsidRPr="00716928" w:rsidRDefault="00716928" w:rsidP="0071692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716928">
        <w:rPr>
          <w:sz w:val="22"/>
          <w:szCs w:val="22"/>
        </w:rPr>
        <w:t>Основные сведения об изделии приведены в таблице 1.</w:t>
      </w:r>
    </w:p>
    <w:p w:rsidR="00716928" w:rsidRPr="00716928" w:rsidRDefault="00716928" w:rsidP="0071692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716928" w:rsidRPr="00716928" w:rsidRDefault="00716928" w:rsidP="0071692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716928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716928" w:rsidRPr="00CC2C20" w:rsidTr="007661A0">
        <w:tc>
          <w:tcPr>
            <w:tcW w:w="3006" w:type="dxa"/>
            <w:vAlign w:val="center"/>
          </w:tcPr>
          <w:p w:rsidR="00716928" w:rsidRPr="00CD1A45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716928" w:rsidRPr="00C028AE" w:rsidRDefault="00716928" w:rsidP="007661A0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716928" w:rsidRPr="0090390A" w:rsidTr="007661A0">
        <w:tc>
          <w:tcPr>
            <w:tcW w:w="3006" w:type="dxa"/>
            <w:vAlign w:val="center"/>
          </w:tcPr>
          <w:p w:rsidR="00716928" w:rsidRPr="00CD1A45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716928" w:rsidRPr="00120340" w:rsidRDefault="002C27AE" w:rsidP="007661A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</w:rPr>
              <w:t>CDT 40</w:t>
            </w:r>
            <w:r>
              <w:rPr>
                <w:sz w:val="22"/>
                <w:szCs w:val="22"/>
                <w:lang w:val="en-US"/>
              </w:rPr>
              <w:t>S</w:t>
            </w:r>
            <w:r w:rsidRPr="003F28A1">
              <w:rPr>
                <w:sz w:val="22"/>
                <w:szCs w:val="22"/>
              </w:rPr>
              <w:t xml:space="preserve"> MK III  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A105D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716928" w:rsidRPr="00C030A5" w:rsidRDefault="002C27AE" w:rsidP="007661A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351113</w:t>
            </w:r>
            <w:r w:rsidR="00716928" w:rsidRPr="00486C7E">
              <w:rPr>
                <w:sz w:val="22"/>
                <w:szCs w:val="22"/>
                <w:lang w:val="en-US"/>
              </w:rPr>
              <w:t xml:space="preserve"> </w:t>
            </w:r>
            <w:r w:rsidRPr="003F28A1">
              <w:rPr>
                <w:sz w:val="22"/>
                <w:szCs w:val="22"/>
              </w:rPr>
              <w:t>CDT 40</w:t>
            </w:r>
            <w:r>
              <w:rPr>
                <w:sz w:val="22"/>
                <w:szCs w:val="22"/>
                <w:lang w:val="en-US"/>
              </w:rPr>
              <w:t>S</w:t>
            </w:r>
            <w:r w:rsidRPr="003F28A1">
              <w:rPr>
                <w:sz w:val="22"/>
                <w:szCs w:val="22"/>
              </w:rPr>
              <w:t xml:space="preserve"> MK III  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716928" w:rsidRDefault="00716928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716928" w:rsidRPr="00CC2C20" w:rsidRDefault="00716928" w:rsidP="007661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716928" w:rsidRPr="00CC2C20" w:rsidRDefault="00716928" w:rsidP="007661A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D1A45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716928" w:rsidRPr="00CD1A45" w:rsidRDefault="00716928" w:rsidP="007661A0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0512B" w:rsidRPr="00CC2C20" w:rsidTr="007661A0">
        <w:trPr>
          <w:trHeight w:val="434"/>
        </w:trPr>
        <w:tc>
          <w:tcPr>
            <w:tcW w:w="3006" w:type="dxa"/>
            <w:vAlign w:val="center"/>
          </w:tcPr>
          <w:p w:rsidR="0040512B" w:rsidRDefault="0040512B" w:rsidP="0040512B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40512B" w:rsidRDefault="0040512B" w:rsidP="0040512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16928" w:rsidRPr="00CC2C20" w:rsidTr="007661A0">
        <w:trPr>
          <w:trHeight w:val="863"/>
        </w:trPr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716928" w:rsidRPr="00BE0974" w:rsidRDefault="00716928" w:rsidP="007661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716928" w:rsidRPr="00BE0974" w:rsidRDefault="00716928" w:rsidP="007661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16928" w:rsidRPr="009D1241" w:rsidRDefault="00716928" w:rsidP="007661A0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16928" w:rsidRDefault="00716928" w:rsidP="007661A0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16928" w:rsidRDefault="00716928" w:rsidP="007661A0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716928" w:rsidRPr="00CC2C20" w:rsidRDefault="00716928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716928" w:rsidRPr="00D12DEF" w:rsidTr="007661A0">
        <w:trPr>
          <w:trHeight w:val="168"/>
        </w:trPr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16928" w:rsidRPr="009C48A7" w:rsidRDefault="00716928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716928" w:rsidRPr="00CC2C20" w:rsidTr="007661A0">
        <w:trPr>
          <w:trHeight w:val="332"/>
        </w:trPr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16928" w:rsidRPr="009C48A7" w:rsidRDefault="00716928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716928" w:rsidRPr="00CC2C20" w:rsidTr="007661A0"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16928" w:rsidRPr="009C48A7" w:rsidRDefault="00716928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716928" w:rsidRPr="00CC2C20" w:rsidTr="007661A0">
        <w:trPr>
          <w:trHeight w:val="376"/>
        </w:trPr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716928" w:rsidRPr="009C48A7" w:rsidRDefault="00716928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716928" w:rsidRPr="0031050C" w:rsidTr="007661A0">
        <w:tc>
          <w:tcPr>
            <w:tcW w:w="3006" w:type="dxa"/>
            <w:vAlign w:val="center"/>
          </w:tcPr>
          <w:p w:rsidR="00716928" w:rsidRPr="00CC2C20" w:rsidRDefault="00716928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16928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16928" w:rsidRPr="006E3C0A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16928" w:rsidRPr="006E3C0A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16928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716928" w:rsidRPr="006E3C0A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16928" w:rsidRPr="006E3C0A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16928" w:rsidRPr="003F28A1" w:rsidRDefault="00716928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16928" w:rsidRPr="0090390A" w:rsidRDefault="00716928" w:rsidP="007661A0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16928" w:rsidRPr="003E514E" w:rsidRDefault="00716928" w:rsidP="007661A0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lastRenderedPageBreak/>
        <w:t xml:space="preserve"> </w:t>
      </w:r>
      <w:bookmarkStart w:id="1" w:name="_Toc146212212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2C27AE" w:rsidRDefault="00810B70" w:rsidP="002C27AE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46212213"/>
      <w:r w:rsidRPr="002C27AE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2C27A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E01FE" w:rsidRPr="00E77D13" w:rsidRDefault="00F55F7B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CDT 40</w:t>
      </w:r>
      <w:r w:rsidR="002E01FE">
        <w:rPr>
          <w:sz w:val="22"/>
          <w:szCs w:val="22"/>
          <w:lang w:val="en-US"/>
        </w:rPr>
        <w:t>S</w:t>
      </w:r>
      <w:r w:rsidR="00FA3A55" w:rsidRPr="003F28A1">
        <w:rPr>
          <w:sz w:val="22"/>
          <w:szCs w:val="22"/>
        </w:rPr>
        <w:t xml:space="preserve"> MK III  </w:t>
      </w:r>
      <w:r w:rsidR="00116614" w:rsidRPr="003F28A1">
        <w:rPr>
          <w:sz w:val="22"/>
          <w:szCs w:val="22"/>
        </w:rPr>
        <w:t>предназн</w:t>
      </w:r>
      <w:r w:rsidRPr="003F28A1">
        <w:rPr>
          <w:sz w:val="22"/>
          <w:szCs w:val="22"/>
        </w:rPr>
        <w:t>ачен</w:t>
      </w:r>
      <w:r w:rsidR="00E50936" w:rsidRPr="003F28A1">
        <w:rPr>
          <w:sz w:val="22"/>
          <w:szCs w:val="22"/>
        </w:rPr>
        <w:t xml:space="preserve"> для </w:t>
      </w:r>
      <w:r w:rsidR="00FD6077" w:rsidRPr="003F28A1">
        <w:rPr>
          <w:sz w:val="22"/>
          <w:szCs w:val="22"/>
        </w:rPr>
        <w:t>осушения воздуха в замкнутом помещении</w:t>
      </w:r>
      <w:r w:rsidR="00FD6077">
        <w:rPr>
          <w:sz w:val="22"/>
          <w:szCs w:val="22"/>
        </w:rPr>
        <w:t xml:space="preserve">, а также </w:t>
      </w:r>
      <w:r w:rsidR="00117ADC" w:rsidRPr="003F28A1">
        <w:rPr>
          <w:sz w:val="22"/>
          <w:szCs w:val="22"/>
        </w:rPr>
        <w:t xml:space="preserve">просушки пространства </w:t>
      </w:r>
      <w:r w:rsidR="00E50936" w:rsidRPr="003F28A1">
        <w:rPr>
          <w:sz w:val="22"/>
          <w:szCs w:val="22"/>
        </w:rPr>
        <w:t>под полом с использованием воздуховодов</w:t>
      </w:r>
      <w:r w:rsidR="00F817D9">
        <w:rPr>
          <w:sz w:val="22"/>
          <w:szCs w:val="22"/>
        </w:rPr>
        <w:t xml:space="preserve">. </w:t>
      </w:r>
      <w:r w:rsidR="002E01FE" w:rsidRPr="002E01FE">
        <w:rPr>
          <w:sz w:val="22"/>
          <w:szCs w:val="22"/>
        </w:rPr>
        <w:t xml:space="preserve">Dantherm рекомендует подключать не более 5 метров гибких воздуховодов на соединительный патрубок. </w:t>
      </w:r>
    </w:p>
    <w:p w:rsidR="00E77D13" w:rsidRPr="00E77D13" w:rsidRDefault="00E77D13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</w:t>
      </w:r>
      <w:r w:rsidRPr="00E77D13">
        <w:rPr>
          <w:sz w:val="22"/>
          <w:szCs w:val="22"/>
        </w:rPr>
        <w:t xml:space="preserve"> одним встроенным нагревательным элементом мощностью 1 кВт. При активации нагревательного элемента процесс осушения ускоряется. </w:t>
      </w:r>
    </w:p>
    <w:p w:rsidR="00117ADC" w:rsidRPr="003F28A1" w:rsidRDefault="00F817D9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2C27AE" w:rsidRDefault="00B14F7A" w:rsidP="002C27AE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46212214"/>
      <w:r w:rsidRPr="002C27A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2C27AE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2C27A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2C27AE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3"/>
    </w:p>
    <w:p w:rsidR="009B1EC5" w:rsidRDefault="009B1EC5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</w:p>
    <w:p w:rsidR="00234107" w:rsidRPr="00A7119E" w:rsidRDefault="00984D44" w:rsidP="002C27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9B1EC5" w:rsidRDefault="00A7119E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3835730" cy="402360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S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737" cy="402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Pr="009B1EC5" w:rsidRDefault="00EF3D97" w:rsidP="00234107">
      <w:pPr>
        <w:spacing w:line="360" w:lineRule="auto"/>
        <w:jc w:val="both"/>
        <w:rPr>
          <w:sz w:val="24"/>
        </w:rPr>
      </w:pPr>
    </w:p>
    <w:p w:rsidR="00810B70" w:rsidRDefault="006E631E" w:rsidP="00810B70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2.1.2</w:t>
      </w:r>
      <w:r w:rsidR="00DE36D6">
        <w:rPr>
          <w:sz w:val="22"/>
          <w:szCs w:val="22"/>
        </w:rPr>
        <w:t xml:space="preserve"> Т</w:t>
      </w:r>
      <w:r w:rsidR="00FA64EB" w:rsidRPr="003F28A1">
        <w:rPr>
          <w:sz w:val="22"/>
          <w:szCs w:val="22"/>
        </w:rPr>
        <w:t>ехнические характеристики изделия</w:t>
      </w:r>
    </w:p>
    <w:p w:rsidR="002C27AE" w:rsidRPr="002C27AE" w:rsidRDefault="002C27AE" w:rsidP="00810B70">
      <w:pPr>
        <w:spacing w:line="360" w:lineRule="auto"/>
        <w:ind w:firstLine="709"/>
        <w:jc w:val="both"/>
        <w:rPr>
          <w:sz w:val="16"/>
          <w:szCs w:val="16"/>
        </w:rPr>
      </w:pPr>
    </w:p>
    <w:p w:rsidR="002C27AE" w:rsidRPr="003F28A1" w:rsidRDefault="002C27AE" w:rsidP="00810B70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  <w:r w:rsidRPr="003F28A1">
        <w:rPr>
          <w:sz w:val="22"/>
          <w:szCs w:val="22"/>
        </w:rPr>
        <w:t>.</w:t>
      </w:r>
    </w:p>
    <w:p w:rsidR="00EF3D97" w:rsidRPr="002C27AE" w:rsidRDefault="00EF3D97" w:rsidP="00810B70">
      <w:pPr>
        <w:spacing w:line="360" w:lineRule="auto"/>
        <w:ind w:firstLine="709"/>
        <w:jc w:val="both"/>
        <w:rPr>
          <w:sz w:val="16"/>
          <w:szCs w:val="16"/>
        </w:rPr>
      </w:pPr>
    </w:p>
    <w:p w:rsidR="00810B70" w:rsidRPr="003F28A1" w:rsidRDefault="002C27AE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970"/>
        <w:gridCol w:w="1249"/>
        <w:gridCol w:w="1559"/>
        <w:gridCol w:w="4111"/>
      </w:tblGrid>
      <w:tr w:rsidR="006416FB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6416FB" w:rsidRPr="009F10C1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9F10C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6416FB" w:rsidRPr="009F10C1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9F10C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111" w:type="dxa"/>
            <w:vAlign w:val="center"/>
          </w:tcPr>
          <w:p w:rsidR="006416FB" w:rsidRPr="009F10C1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9F10C1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C85720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Ди</w:t>
            </w:r>
            <w:r w:rsidR="00AE3233" w:rsidRPr="009F10C1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559" w:type="dxa"/>
            <w:vAlign w:val="center"/>
          </w:tcPr>
          <w:p w:rsidR="002446F6" w:rsidRPr="009F10C1" w:rsidRDefault="009B1EC5" w:rsidP="009B1EC5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%RH</w:t>
            </w:r>
          </w:p>
        </w:tc>
        <w:tc>
          <w:tcPr>
            <w:tcW w:w="4111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40-100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C85720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Погрешность изм</w:t>
            </w:r>
            <w:r w:rsidR="00AE3233" w:rsidRPr="009F10C1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559" w:type="dxa"/>
            <w:vAlign w:val="center"/>
          </w:tcPr>
          <w:p w:rsidR="002446F6" w:rsidRPr="009F10C1" w:rsidRDefault="009B1EC5" w:rsidP="009B1EC5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%RH</w:t>
            </w:r>
          </w:p>
        </w:tc>
        <w:tc>
          <w:tcPr>
            <w:tcW w:w="4111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4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559" w:type="dxa"/>
            <w:vAlign w:val="center"/>
          </w:tcPr>
          <w:p w:rsidR="002446F6" w:rsidRPr="009F10C1" w:rsidRDefault="009B1EC5" w:rsidP="009B1EC5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°C</w:t>
            </w:r>
          </w:p>
        </w:tc>
        <w:tc>
          <w:tcPr>
            <w:tcW w:w="4111" w:type="dxa"/>
            <w:vAlign w:val="center"/>
          </w:tcPr>
          <w:p w:rsidR="002446F6" w:rsidRPr="009F10C1" w:rsidRDefault="00A86218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9F10C1">
              <w:rPr>
                <w:sz w:val="22"/>
                <w:szCs w:val="22"/>
              </w:rPr>
              <w:t>3-3</w:t>
            </w:r>
            <w:r w:rsidRPr="009F10C1">
              <w:rPr>
                <w:sz w:val="22"/>
                <w:szCs w:val="22"/>
                <w:lang w:val="en-US"/>
              </w:rPr>
              <w:t>5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59" w:type="dxa"/>
            <w:vAlign w:val="center"/>
          </w:tcPr>
          <w:p w:rsidR="002446F6" w:rsidRPr="009F10C1" w:rsidRDefault="009B1EC5" w:rsidP="009B1EC5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В/Гц</w:t>
            </w:r>
          </w:p>
        </w:tc>
        <w:tc>
          <w:tcPr>
            <w:tcW w:w="4111" w:type="dxa"/>
            <w:vAlign w:val="center"/>
          </w:tcPr>
          <w:p w:rsidR="00C85720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1N</w:t>
            </w:r>
          </w:p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230+PE/50</w:t>
            </w:r>
          </w:p>
        </w:tc>
      </w:tr>
      <w:tr w:rsidR="00F27B6A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F27B6A" w:rsidRPr="009F10C1" w:rsidRDefault="00F27B6A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Подключения воздуховодов</w:t>
            </w:r>
          </w:p>
        </w:tc>
        <w:tc>
          <w:tcPr>
            <w:tcW w:w="1559" w:type="dxa"/>
            <w:vAlign w:val="center"/>
          </w:tcPr>
          <w:p w:rsidR="00F27B6A" w:rsidRPr="009F10C1" w:rsidRDefault="00F27B6A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мм</w:t>
            </w:r>
          </w:p>
        </w:tc>
        <w:tc>
          <w:tcPr>
            <w:tcW w:w="4111" w:type="dxa"/>
            <w:vAlign w:val="center"/>
          </w:tcPr>
          <w:p w:rsidR="00F27B6A" w:rsidRPr="009F10C1" w:rsidRDefault="00F27B6A" w:rsidP="00F27B6A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Ø100 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А</w:t>
            </w:r>
          </w:p>
        </w:tc>
        <w:tc>
          <w:tcPr>
            <w:tcW w:w="4111" w:type="dxa"/>
            <w:vAlign w:val="center"/>
          </w:tcPr>
          <w:p w:rsidR="002446F6" w:rsidRPr="009F10C1" w:rsidRDefault="00C47770" w:rsidP="00AE3233">
            <w:pPr>
              <w:jc w:val="center"/>
              <w:rPr>
                <w:sz w:val="22"/>
                <w:szCs w:val="22"/>
                <w:lang w:val="en-US"/>
              </w:rPr>
            </w:pPr>
            <w:r w:rsidRPr="009F10C1">
              <w:rPr>
                <w:sz w:val="22"/>
                <w:szCs w:val="22"/>
              </w:rPr>
              <w:t>4,1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кВт</w:t>
            </w:r>
          </w:p>
        </w:tc>
        <w:tc>
          <w:tcPr>
            <w:tcW w:w="4111" w:type="dxa"/>
            <w:vAlign w:val="center"/>
          </w:tcPr>
          <w:p w:rsidR="002446F6" w:rsidRPr="009F10C1" w:rsidRDefault="00C4777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0</w:t>
            </w:r>
            <w:r w:rsidR="00A86218" w:rsidRPr="009F10C1">
              <w:rPr>
                <w:sz w:val="22"/>
                <w:szCs w:val="22"/>
              </w:rPr>
              <w:t>,9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559" w:type="dxa"/>
            <w:vAlign w:val="center"/>
          </w:tcPr>
          <w:p w:rsidR="002446F6" w:rsidRPr="009F10C1" w:rsidRDefault="009B1EC5" w:rsidP="009B1EC5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м3/ч</w:t>
            </w:r>
          </w:p>
        </w:tc>
        <w:tc>
          <w:tcPr>
            <w:tcW w:w="4111" w:type="dxa"/>
            <w:vAlign w:val="center"/>
          </w:tcPr>
          <w:p w:rsidR="002446F6" w:rsidRPr="009F10C1" w:rsidRDefault="00C4777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363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кг</w:t>
            </w:r>
          </w:p>
        </w:tc>
        <w:tc>
          <w:tcPr>
            <w:tcW w:w="4111" w:type="dxa"/>
            <w:vAlign w:val="center"/>
          </w:tcPr>
          <w:p w:rsidR="002446F6" w:rsidRPr="009F10C1" w:rsidRDefault="00473EC7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0,45</w:t>
            </w:r>
          </w:p>
        </w:tc>
      </w:tr>
      <w:tr w:rsidR="008070C7" w:rsidRPr="009F10C1" w:rsidTr="008070C7">
        <w:trPr>
          <w:trHeight w:val="567"/>
        </w:trPr>
        <w:tc>
          <w:tcPr>
            <w:tcW w:w="2970" w:type="dxa"/>
            <w:vMerge w:val="restart"/>
            <w:vAlign w:val="center"/>
          </w:tcPr>
          <w:p w:rsidR="008070C7" w:rsidRPr="009F10C1" w:rsidRDefault="008070C7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249" w:type="dxa"/>
            <w:vAlign w:val="center"/>
          </w:tcPr>
          <w:p w:rsidR="008070C7" w:rsidRPr="009F10C1" w:rsidRDefault="008070C7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8070C7" w:rsidRPr="009F10C1" w:rsidRDefault="008070C7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8070C7" w:rsidRPr="009F10C1" w:rsidRDefault="008070C7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R454C</w:t>
            </w:r>
          </w:p>
        </w:tc>
      </w:tr>
      <w:tr w:rsidR="008070C7" w:rsidRPr="009F10C1" w:rsidTr="008070C7">
        <w:trPr>
          <w:trHeight w:val="567"/>
        </w:trPr>
        <w:tc>
          <w:tcPr>
            <w:tcW w:w="2970" w:type="dxa"/>
            <w:vMerge/>
            <w:vAlign w:val="center"/>
          </w:tcPr>
          <w:p w:rsidR="008070C7" w:rsidRPr="009F10C1" w:rsidRDefault="008070C7" w:rsidP="0023535B">
            <w:pPr>
              <w:rPr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8070C7" w:rsidRPr="009F10C1" w:rsidRDefault="008070C7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Состав</w:t>
            </w:r>
          </w:p>
        </w:tc>
        <w:tc>
          <w:tcPr>
            <w:tcW w:w="1559" w:type="dxa"/>
            <w:vAlign w:val="center"/>
          </w:tcPr>
          <w:p w:rsidR="008070C7" w:rsidRPr="009F10C1" w:rsidRDefault="008070C7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8070C7" w:rsidRPr="009F10C1" w:rsidRDefault="008070C7" w:rsidP="008070C7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смесь из 78,5 % тетрафторпропен R-1234yf (C3H2F4), </w:t>
            </w:r>
          </w:p>
          <w:p w:rsidR="008070C7" w:rsidRPr="009F10C1" w:rsidRDefault="008070C7" w:rsidP="008070C7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  <w:lang w:val="en-US"/>
              </w:rPr>
              <w:t> </w:t>
            </w:r>
            <w:r w:rsidRPr="009F10C1">
              <w:rPr>
                <w:sz w:val="22"/>
                <w:szCs w:val="22"/>
              </w:rPr>
              <w:t>21,5 %</w:t>
            </w:r>
            <w:r w:rsidRPr="009F10C1">
              <w:rPr>
                <w:sz w:val="22"/>
                <w:szCs w:val="22"/>
                <w:lang w:val="en-US"/>
              </w:rPr>
              <w:t> </w:t>
            </w:r>
            <w:r w:rsidRPr="009F10C1">
              <w:rPr>
                <w:sz w:val="22"/>
                <w:szCs w:val="22"/>
              </w:rPr>
              <w:t>дифторметана R-32(CH</w:t>
            </w:r>
            <w:r w:rsidRPr="009F10C1">
              <w:rPr>
                <w:sz w:val="22"/>
                <w:szCs w:val="22"/>
                <w:vertAlign w:val="subscript"/>
              </w:rPr>
              <w:t>2</w:t>
            </w:r>
            <w:r w:rsidRPr="009F10C1">
              <w:rPr>
                <w:sz w:val="22"/>
                <w:szCs w:val="22"/>
              </w:rPr>
              <w:t>F</w:t>
            </w:r>
            <w:r w:rsidRPr="009F10C1">
              <w:rPr>
                <w:sz w:val="22"/>
                <w:szCs w:val="22"/>
                <w:vertAlign w:val="subscript"/>
              </w:rPr>
              <w:t>2</w:t>
            </w:r>
            <w:r w:rsidRPr="009F10C1">
              <w:rPr>
                <w:sz w:val="22"/>
                <w:szCs w:val="22"/>
              </w:rPr>
              <w:t>) </w:t>
            </w:r>
          </w:p>
        </w:tc>
      </w:tr>
      <w:tr w:rsidR="00A86218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A86218" w:rsidRPr="009F10C1" w:rsidRDefault="00A86218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Потенциал Глобального Потепления (ПГП)</w:t>
            </w:r>
          </w:p>
        </w:tc>
        <w:tc>
          <w:tcPr>
            <w:tcW w:w="1559" w:type="dxa"/>
            <w:vAlign w:val="center"/>
          </w:tcPr>
          <w:p w:rsidR="00A86218" w:rsidRPr="009F10C1" w:rsidRDefault="00A86218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-</w:t>
            </w:r>
          </w:p>
        </w:tc>
        <w:tc>
          <w:tcPr>
            <w:tcW w:w="4111" w:type="dxa"/>
            <w:vAlign w:val="center"/>
          </w:tcPr>
          <w:p w:rsidR="00A86218" w:rsidRPr="009F10C1" w:rsidRDefault="00A86218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146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л</w:t>
            </w:r>
          </w:p>
        </w:tc>
        <w:tc>
          <w:tcPr>
            <w:tcW w:w="4111" w:type="dxa"/>
            <w:vAlign w:val="center"/>
          </w:tcPr>
          <w:p w:rsidR="002446F6" w:rsidRPr="009F10C1" w:rsidRDefault="00A86218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14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C85720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Уровень шума на расстояни</w:t>
            </w:r>
            <w:r w:rsidR="00AE3233" w:rsidRPr="009F10C1">
              <w:rPr>
                <w:sz w:val="22"/>
                <w:szCs w:val="22"/>
              </w:rPr>
              <w:t xml:space="preserve">и 1 м </w:t>
            </w:r>
            <w:r w:rsidR="00C47770" w:rsidRPr="009F10C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дБ</w:t>
            </w:r>
          </w:p>
        </w:tc>
        <w:tc>
          <w:tcPr>
            <w:tcW w:w="4111" w:type="dxa"/>
            <w:vAlign w:val="center"/>
          </w:tcPr>
          <w:p w:rsidR="002446F6" w:rsidRPr="009F10C1" w:rsidRDefault="00A86218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62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кг</w:t>
            </w:r>
          </w:p>
        </w:tc>
        <w:tc>
          <w:tcPr>
            <w:tcW w:w="4111" w:type="dxa"/>
            <w:vAlign w:val="center"/>
          </w:tcPr>
          <w:p w:rsidR="002446F6" w:rsidRPr="009F10C1" w:rsidRDefault="00ED6EDE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9F10C1">
              <w:rPr>
                <w:sz w:val="22"/>
                <w:szCs w:val="22"/>
              </w:rPr>
              <w:t>4</w:t>
            </w:r>
            <w:r w:rsidRPr="009F10C1">
              <w:rPr>
                <w:sz w:val="22"/>
                <w:szCs w:val="22"/>
                <w:lang w:val="en-US"/>
              </w:rPr>
              <w:t>3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559" w:type="dxa"/>
            <w:vAlign w:val="center"/>
          </w:tcPr>
          <w:p w:rsidR="002446F6" w:rsidRPr="009F10C1" w:rsidRDefault="00C85720" w:rsidP="0023535B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IP</w:t>
            </w:r>
          </w:p>
        </w:tc>
        <w:tc>
          <w:tcPr>
            <w:tcW w:w="4111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IP X4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AE3233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559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4111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PPI 15/G1</w:t>
            </w:r>
          </w:p>
        </w:tc>
      </w:tr>
      <w:tr w:rsidR="002446F6" w:rsidRPr="009F10C1" w:rsidTr="008070C7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9F10C1" w:rsidRDefault="00C85720" w:rsidP="0023535B">
            <w:pPr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Точность измерен</w:t>
            </w:r>
            <w:r w:rsidR="00AE3233" w:rsidRPr="009F10C1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559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%</w:t>
            </w:r>
          </w:p>
        </w:tc>
        <w:tc>
          <w:tcPr>
            <w:tcW w:w="4111" w:type="dxa"/>
            <w:vAlign w:val="center"/>
          </w:tcPr>
          <w:p w:rsidR="002446F6" w:rsidRPr="009F10C1" w:rsidRDefault="00AE3233" w:rsidP="00AE3233">
            <w:pPr>
              <w:jc w:val="center"/>
              <w:rPr>
                <w:sz w:val="22"/>
                <w:szCs w:val="22"/>
              </w:rPr>
            </w:pPr>
            <w:r w:rsidRPr="009F10C1">
              <w:rPr>
                <w:sz w:val="22"/>
                <w:szCs w:val="22"/>
              </w:rPr>
              <w:t>±5%</w:t>
            </w:r>
          </w:p>
        </w:tc>
      </w:tr>
    </w:tbl>
    <w:p w:rsidR="00843738" w:rsidRPr="00843738" w:rsidRDefault="00F27B6A" w:rsidP="0084373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>
        <w:rPr>
          <w:noProof/>
        </w:rPr>
        <w:t>*</w:t>
      </w:r>
      <w:r w:rsidRPr="00F27B6A">
        <w:rPr>
          <w:sz w:val="14"/>
          <w:szCs w:val="14"/>
        </w:rPr>
        <w:t xml:space="preserve"> </w:t>
      </w:r>
      <w:r w:rsidR="00843738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П</w:t>
      </w:r>
      <w:r w:rsidR="00843738" w:rsidRPr="00843738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ри установленных воздуховодах </w:t>
      </w:r>
    </w:p>
    <w:p w:rsidR="00A86218" w:rsidRPr="00A86218" w:rsidRDefault="00A86218" w:rsidP="00F27B6A">
      <w:pPr>
        <w:pStyle w:val="Default"/>
        <w:jc w:val="both"/>
        <w:rPr>
          <w:sz w:val="14"/>
          <w:szCs w:val="14"/>
        </w:rPr>
      </w:pPr>
    </w:p>
    <w:p w:rsidR="00FA64EB" w:rsidRDefault="00FA64EB" w:rsidP="00FA64EB">
      <w:pPr>
        <w:jc w:val="both"/>
        <w:rPr>
          <w:noProof/>
          <w:sz w:val="24"/>
        </w:rPr>
      </w:pPr>
    </w:p>
    <w:p w:rsidR="000E638C" w:rsidRPr="002C27AE" w:rsidRDefault="00C76CC9" w:rsidP="002C27AE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46212215"/>
      <w:r w:rsidRPr="002C27A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0E638C" w:rsidRPr="002C27A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2C27AE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4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6D6E5F" w:rsidRDefault="00F817D9" w:rsidP="002C27AE">
      <w:pPr>
        <w:spacing w:line="360" w:lineRule="auto"/>
        <w:ind w:firstLine="567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Изделие </w:t>
      </w:r>
      <w:r w:rsidR="000E638C" w:rsidRPr="009B1EC5">
        <w:rPr>
          <w:sz w:val="22"/>
          <w:szCs w:val="22"/>
        </w:rPr>
        <w:t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</w:t>
      </w:r>
      <w:r w:rsidR="006D6E5F">
        <w:rPr>
          <w:sz w:val="22"/>
          <w:szCs w:val="22"/>
        </w:rPr>
        <w:t xml:space="preserve"> воздуховыпуска — не менее 3 м </w:t>
      </w:r>
      <w:r w:rsidR="006D6E5F" w:rsidRPr="006D6E5F">
        <w:rPr>
          <w:sz w:val="22"/>
          <w:szCs w:val="22"/>
        </w:rPr>
        <w:t>(если к устройству не подключены гибкие воздуховоды).</w:t>
      </w:r>
      <w:r w:rsidR="006D6E5F" w:rsidRPr="006D6E5F">
        <w:rPr>
          <w:sz w:val="18"/>
          <w:szCs w:val="18"/>
        </w:rPr>
        <w:t xml:space="preserve"> </w:t>
      </w:r>
    </w:p>
    <w:p w:rsidR="00AE3233" w:rsidRDefault="000E638C" w:rsidP="002C27AE">
      <w:pPr>
        <w:spacing w:line="360" w:lineRule="auto"/>
        <w:ind w:firstLine="567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9F10C1" w:rsidRDefault="00B14F7A" w:rsidP="009F10C1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bookmark0"/>
      <w:bookmarkStart w:id="6" w:name="_Toc146212216"/>
      <w:r w:rsidRPr="009F10C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6CC9" w:rsidRPr="009F10C1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9F10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AE3233" w:rsidRPr="009F10C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6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2C27AE">
      <w:pPr>
        <w:spacing w:line="360" w:lineRule="auto"/>
        <w:ind w:firstLine="567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9F10C1" w:rsidRDefault="00C76CC9" w:rsidP="009F10C1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46212217"/>
      <w:r w:rsidRPr="009F10C1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9F10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9F10C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7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2C27AE">
      <w:pPr>
        <w:spacing w:line="360" w:lineRule="auto"/>
        <w:ind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2C27AE">
      <w:pPr>
        <w:spacing w:line="360" w:lineRule="auto"/>
        <w:ind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690A96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801270" cy="4134427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S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41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1906F8" w:rsidRDefault="006B0C6E" w:rsidP="001906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D43A1B" w:rsidRPr="00D036B7" w:rsidRDefault="00D43A1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Pr="009F10C1" w:rsidRDefault="00C47F87" w:rsidP="009F10C1">
      <w:pPr>
        <w:pStyle w:val="2"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46212218"/>
      <w:r w:rsidRPr="009F10C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8"/>
      <w:r w:rsidRPr="009F10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9F10C1">
      <w:pPr>
        <w:spacing w:line="360" w:lineRule="auto"/>
        <w:ind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B04C881" wp14:editId="318CFC51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08B88838" wp14:editId="2A4E8930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21F1BCCC" wp14:editId="51E4A717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EAF40C" wp14:editId="0FA15045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3A912DB9" wp14:editId="6E93F70F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6D1C51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Toc146212219"/>
      <w:r w:rsidRPr="00985AEE">
        <w:rPr>
          <w:b/>
          <w:szCs w:val="28"/>
        </w:rPr>
        <w:t>КОМПЛЕКТНОСТЬ</w:t>
      </w:r>
      <w:bookmarkStart w:id="10" w:name="_Ref304821509"/>
      <w:bookmarkEnd w:id="9"/>
    </w:p>
    <w:p w:rsidR="00442259" w:rsidRPr="00442259" w:rsidRDefault="00442259" w:rsidP="009F10C1">
      <w:pPr>
        <w:spacing w:line="360" w:lineRule="auto"/>
        <w:ind w:firstLine="567"/>
        <w:jc w:val="both"/>
        <w:rPr>
          <w:noProof/>
          <w:sz w:val="22"/>
          <w:szCs w:val="22"/>
        </w:rPr>
      </w:pPr>
      <w:r w:rsidRPr="00442259">
        <w:rPr>
          <w:noProof/>
          <w:sz w:val="22"/>
          <w:szCs w:val="22"/>
        </w:rPr>
        <w:t xml:space="preserve">Комплектность изделия приведена в таблице </w:t>
      </w:r>
      <w:r w:rsidR="009F10C1">
        <w:rPr>
          <w:noProof/>
          <w:sz w:val="22"/>
          <w:szCs w:val="22"/>
        </w:rPr>
        <w:t>3</w:t>
      </w:r>
      <w:r w:rsidRPr="00442259">
        <w:rPr>
          <w:noProof/>
          <w:sz w:val="22"/>
          <w:szCs w:val="22"/>
        </w:rPr>
        <w:t>.</w:t>
      </w:r>
    </w:p>
    <w:p w:rsidR="00442259" w:rsidRPr="00442259" w:rsidRDefault="00442259" w:rsidP="00442259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442259" w:rsidRPr="00442259" w:rsidRDefault="009F10C1" w:rsidP="0044225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6D1C51" w:rsidRPr="00C11FB0" w:rsidRDefault="006D1C51" w:rsidP="006D1C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9F10C1" w:rsidRPr="0087122E" w:rsidTr="007661A0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9F10C1" w:rsidRPr="0087122E" w:rsidRDefault="009F10C1" w:rsidP="007661A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9F10C1" w:rsidRPr="0087122E" w:rsidRDefault="009F10C1" w:rsidP="007661A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F10C1" w:rsidRPr="0087122E" w:rsidTr="007661A0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F10C1" w:rsidRPr="0087122E" w:rsidRDefault="009F10C1" w:rsidP="00524145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F10C1" w:rsidRPr="0087122E" w:rsidRDefault="009F10C1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10C1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F10C1" w:rsidRDefault="009F10C1" w:rsidP="009F10C1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F10C1" w:rsidRPr="0087122E" w:rsidRDefault="009F10C1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10C1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F10C1" w:rsidRPr="00C11FB0" w:rsidRDefault="009F10C1" w:rsidP="009F10C1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F10C1" w:rsidRDefault="009F10C1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10C1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F10C1" w:rsidRPr="00C11FB0" w:rsidRDefault="009F10C1" w:rsidP="009F10C1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F10C1" w:rsidRDefault="009F10C1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0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1" w:name="_Toc146212220"/>
      <w:r w:rsidR="00F77E3D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1"/>
    </w:p>
    <w:p w:rsidR="00F471F8" w:rsidRDefault="00021FB1" w:rsidP="00F471F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F471F8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F471F8" w:rsidRPr="00D460AA">
        <w:rPr>
          <w:sz w:val="22"/>
          <w:szCs w:val="22"/>
        </w:rPr>
        <w:br/>
      </w:r>
      <w:r w:rsidR="00F471F8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F471F8" w:rsidRPr="00D460AA">
        <w:rPr>
          <w:sz w:val="22"/>
          <w:szCs w:val="22"/>
        </w:rPr>
        <w:br/>
      </w:r>
      <w:r w:rsidR="00F471F8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F471F8" w:rsidRPr="006A78AA" w:rsidRDefault="00F471F8" w:rsidP="00F471F8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F471F8" w:rsidRDefault="00F471F8" w:rsidP="00F471F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F471F8" w:rsidRDefault="00F471F8" w:rsidP="00F471F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F471F8" w:rsidRPr="007B560E" w:rsidRDefault="00F471F8" w:rsidP="00F471F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EB38A5">
        <w:rPr>
          <w:sz w:val="22"/>
          <w:szCs w:val="22"/>
        </w:rPr>
        <w:t>осушители</w:t>
      </w:r>
      <w:r w:rsidRPr="00041F43">
        <w:rPr>
          <w:sz w:val="22"/>
          <w:szCs w:val="22"/>
        </w:rPr>
        <w:t xml:space="preserve"> Dantherm </w:t>
      </w:r>
      <w:r w:rsidR="00EB38A5">
        <w:rPr>
          <w:sz w:val="22"/>
          <w:szCs w:val="22"/>
        </w:rPr>
        <w:t xml:space="preserve">срок гарантии составляет – </w:t>
      </w:r>
      <w:r w:rsidR="0042182D">
        <w:rPr>
          <w:sz w:val="22"/>
          <w:szCs w:val="22"/>
        </w:rPr>
        <w:t>3 (три) года</w:t>
      </w:r>
      <w:bookmarkStart w:id="12" w:name="_GoBack"/>
      <w:bookmarkEnd w:id="12"/>
      <w:r>
        <w:rPr>
          <w:sz w:val="22"/>
          <w:szCs w:val="22"/>
        </w:rPr>
        <w:t>.</w:t>
      </w:r>
    </w:p>
    <w:p w:rsidR="00F471F8" w:rsidRDefault="00F471F8" w:rsidP="00F471F8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F471F8" w:rsidRPr="00985AEE" w:rsidRDefault="00F471F8" w:rsidP="00F471F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021FB1" w:rsidRPr="00985AEE" w:rsidRDefault="00021FB1" w:rsidP="00F471F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3" w:name="_Toc146212221"/>
      <w:r w:rsidRPr="00985AEE">
        <w:rPr>
          <w:b/>
          <w:szCs w:val="28"/>
        </w:rPr>
        <w:t>КОНСЕРВАЦИЯ</w:t>
      </w:r>
      <w:bookmarkEnd w:id="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4" w:name="_Toc146212222"/>
      <w:r w:rsidRPr="00985AEE">
        <w:rPr>
          <w:b/>
          <w:szCs w:val="28"/>
        </w:rPr>
        <w:t>СВИДЕТЕЛЬСТВО ОБ УПАКОВАНИИ</w:t>
      </w:r>
      <w:bookmarkEnd w:id="14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650CD11" wp14:editId="44D7EC47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7D0A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3430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90373C" wp14:editId="79A3D1A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1BFDF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AF2A92" wp14:editId="0700E55B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80F3F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FD298C" w:rsidRPr="0034306F">
        <w:rPr>
          <w:sz w:val="22"/>
          <w:szCs w:val="22"/>
          <w:lang w:val="en-US"/>
        </w:rPr>
        <w:t>:</w:t>
      </w:r>
      <w:r w:rsidR="00FD298C" w:rsidRPr="0034306F">
        <w:rPr>
          <w:sz w:val="24"/>
          <w:szCs w:val="24"/>
          <w:lang w:val="en-US"/>
        </w:rPr>
        <w:t xml:space="preserve">     </w:t>
      </w:r>
      <w:r w:rsidR="008361D5" w:rsidRPr="0034306F">
        <w:rPr>
          <w:sz w:val="24"/>
          <w:szCs w:val="24"/>
          <w:lang w:val="en-US"/>
        </w:rPr>
        <w:t xml:space="preserve">  </w:t>
      </w:r>
      <w:r w:rsidR="00E24807" w:rsidRPr="0034306F">
        <w:rPr>
          <w:sz w:val="22"/>
          <w:szCs w:val="22"/>
          <w:lang w:val="en-US"/>
        </w:rPr>
        <w:t>CDT 40</w:t>
      </w:r>
      <w:r w:rsidR="0034306F">
        <w:rPr>
          <w:sz w:val="22"/>
          <w:szCs w:val="22"/>
          <w:lang w:val="en-US"/>
        </w:rPr>
        <w:t>S</w:t>
      </w:r>
      <w:r w:rsidR="00E24807" w:rsidRPr="0034306F">
        <w:rPr>
          <w:sz w:val="22"/>
          <w:szCs w:val="22"/>
          <w:lang w:val="en-US"/>
        </w:rPr>
        <w:t xml:space="preserve"> MK III</w:t>
      </w:r>
      <w:r w:rsidR="00E24807" w:rsidRPr="0034306F">
        <w:rPr>
          <w:sz w:val="24"/>
          <w:szCs w:val="24"/>
          <w:lang w:val="en-US"/>
        </w:rPr>
        <w:t xml:space="preserve">                                  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34306F">
        <w:rPr>
          <w:b w:val="0"/>
          <w:sz w:val="20"/>
          <w:lang w:val="en-US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6B7E05" wp14:editId="5ECE54DD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EE982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5" w:name="_Toc146212223"/>
      <w:r w:rsidRPr="00985AEE">
        <w:rPr>
          <w:b/>
          <w:szCs w:val="28"/>
        </w:rPr>
        <w:t>СВИДЕТЕЛЬСТВО О ПРИЕМКЕ</w:t>
      </w:r>
      <w:bookmarkEnd w:id="1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843C540" wp14:editId="7AF2EDD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A996E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E7474D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BE0F2" wp14:editId="7B117D7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1FABB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06A74D" wp14:editId="3F4D1EF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C9BDA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E7474D">
        <w:rPr>
          <w:sz w:val="22"/>
          <w:szCs w:val="22"/>
        </w:rPr>
        <w:t>:</w:t>
      </w:r>
      <w:r w:rsidRPr="00E7474D">
        <w:rPr>
          <w:sz w:val="24"/>
          <w:szCs w:val="24"/>
        </w:rPr>
        <w:t xml:space="preserve">     </w:t>
      </w:r>
      <w:r w:rsidR="008361D5" w:rsidRPr="00E7474D">
        <w:rPr>
          <w:sz w:val="24"/>
          <w:szCs w:val="24"/>
        </w:rPr>
        <w:t xml:space="preserve">     </w:t>
      </w:r>
      <w:r w:rsidR="008361D5" w:rsidRPr="0034306F">
        <w:rPr>
          <w:sz w:val="22"/>
          <w:szCs w:val="22"/>
          <w:lang w:val="en-US"/>
        </w:rPr>
        <w:t>CDT</w:t>
      </w:r>
      <w:r w:rsidR="008361D5" w:rsidRPr="00E7474D">
        <w:rPr>
          <w:sz w:val="22"/>
          <w:szCs w:val="22"/>
        </w:rPr>
        <w:t xml:space="preserve"> 40</w:t>
      </w:r>
      <w:r w:rsidR="0034306F">
        <w:rPr>
          <w:sz w:val="22"/>
          <w:szCs w:val="22"/>
          <w:lang w:val="en-US"/>
        </w:rPr>
        <w:t>S</w:t>
      </w:r>
      <w:r w:rsidR="008361D5" w:rsidRPr="00E7474D">
        <w:rPr>
          <w:sz w:val="22"/>
          <w:szCs w:val="22"/>
        </w:rPr>
        <w:t xml:space="preserve"> </w:t>
      </w:r>
      <w:r w:rsidR="008361D5" w:rsidRPr="0034306F">
        <w:rPr>
          <w:sz w:val="22"/>
          <w:szCs w:val="22"/>
          <w:lang w:val="en-US"/>
        </w:rPr>
        <w:t>MK</w:t>
      </w:r>
      <w:r w:rsidR="008361D5" w:rsidRPr="00E7474D">
        <w:rPr>
          <w:sz w:val="22"/>
          <w:szCs w:val="22"/>
        </w:rPr>
        <w:t xml:space="preserve"> </w:t>
      </w:r>
      <w:r w:rsidR="008361D5" w:rsidRPr="0034306F">
        <w:rPr>
          <w:sz w:val="22"/>
          <w:szCs w:val="22"/>
          <w:lang w:val="en-US"/>
        </w:rPr>
        <w:t>III</w:t>
      </w:r>
      <w:r w:rsidR="008361D5" w:rsidRPr="00E7474D">
        <w:rPr>
          <w:sz w:val="24"/>
          <w:szCs w:val="24"/>
        </w:rPr>
        <w:t xml:space="preserve">                       </w:t>
      </w:r>
      <w:r w:rsidR="008361D5" w:rsidRPr="00E7474D">
        <w:rPr>
          <w:color w:val="FF0000"/>
          <w:sz w:val="24"/>
          <w:szCs w:val="24"/>
        </w:rPr>
        <w:t xml:space="preserve">        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E7474D">
        <w:rPr>
          <w:b w:val="0"/>
          <w:sz w:val="20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6" w:name="_Toc146212224"/>
      <w:r w:rsidRPr="00985AEE">
        <w:rPr>
          <w:b/>
          <w:szCs w:val="28"/>
        </w:rPr>
        <w:t>СВЕДЕНИЯ ОБ УТИЛИЗАЦИИ</w:t>
      </w:r>
      <w:bookmarkEnd w:id="16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34306F" w:rsidRDefault="00D70F85" w:rsidP="0034306F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34306F" w:rsidRPr="0034306F" w:rsidRDefault="0034306F" w:rsidP="0034306F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EE7B49" w:rsidRDefault="00EE7B49" w:rsidP="00EE7B4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EE7B49" w:rsidRDefault="00EE7B49" w:rsidP="00EE7B49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EE7B49" w:rsidRDefault="00EE7B49" w:rsidP="00EE7B49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EE7B49" w:rsidRDefault="00EE7B49" w:rsidP="00EE7B4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EE7B49" w:rsidRDefault="00EE7B49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D036B7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017950" w:rsidRPr="00C17335" w:rsidRDefault="007877E0" w:rsidP="00C1733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D70F85" w:rsidRDefault="007877E0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DA0A173" wp14:editId="465EA7BF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P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7" w:name="_Toc1462122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1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7EE96EE" wp14:editId="0720E7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F10C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18" w:name="_Toc14621222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18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9" w:name="_Toc1462122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1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B9005C" w:rsidRDefault="00810B70" w:rsidP="00B9005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0" w:name="_Toc146212228"/>
      <w:bookmarkStart w:id="21" w:name="_Toc14172322"/>
      <w:bookmarkStart w:id="22" w:name="_Ref67997880"/>
      <w:r w:rsidR="00B9005C" w:rsidRPr="00566C36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0"/>
    </w:p>
    <w:p w:rsidR="00B9005C" w:rsidRDefault="00B9005C" w:rsidP="00B9005C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109FF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B9005C" w:rsidRDefault="00B9005C" w:rsidP="00B9005C">
      <w:pPr>
        <w:pStyle w:val="21"/>
        <w:spacing w:line="360" w:lineRule="auto"/>
        <w:ind w:firstLine="709"/>
        <w:jc w:val="left"/>
        <w:rPr>
          <w:sz w:val="22"/>
          <w:szCs w:val="22"/>
        </w:rPr>
      </w:pPr>
    </w:p>
    <w:p w:rsidR="00B9005C" w:rsidRDefault="002109FF" w:rsidP="00B9005C">
      <w:pPr>
        <w:pStyle w:val="21"/>
        <w:spacing w:line="360" w:lineRule="auto"/>
        <w:ind w:firstLine="709"/>
        <w:rPr>
          <w:sz w:val="20"/>
        </w:rPr>
      </w:pPr>
      <w:r>
        <w:rPr>
          <w:sz w:val="20"/>
        </w:rPr>
        <w:t>Таблица 4</w:t>
      </w:r>
    </w:p>
    <w:p w:rsidR="00B9005C" w:rsidRPr="00845198" w:rsidRDefault="00B9005C" w:rsidP="00B9005C">
      <w:pPr>
        <w:pStyle w:val="21"/>
        <w:spacing w:line="360" w:lineRule="auto"/>
        <w:ind w:firstLine="709"/>
        <w:rPr>
          <w:sz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B9005C" w:rsidTr="00F471F8">
        <w:trPr>
          <w:trHeight w:val="567"/>
          <w:jc w:val="center"/>
        </w:trPr>
        <w:tc>
          <w:tcPr>
            <w:tcW w:w="3334" w:type="dxa"/>
            <w:vAlign w:val="center"/>
          </w:tcPr>
          <w:p w:rsidR="00B9005C" w:rsidRPr="005C5431" w:rsidRDefault="00B9005C" w:rsidP="00F471F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vAlign w:val="center"/>
          </w:tcPr>
          <w:p w:rsidR="00B9005C" w:rsidRPr="005C5431" w:rsidRDefault="00B9005C" w:rsidP="00F471F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vAlign w:val="center"/>
          </w:tcPr>
          <w:p w:rsidR="00B9005C" w:rsidRPr="005C5431" w:rsidRDefault="00B9005C" w:rsidP="00F471F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Способ устранения </w:t>
            </w:r>
          </w:p>
        </w:tc>
      </w:tr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Pr="00AD1C65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Осушитель не запускается </w:t>
            </w:r>
          </w:p>
          <w:p w:rsidR="00B9005C" w:rsidRPr="00CD7383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</w:tcPr>
          <w:p w:rsidR="00B9005C" w:rsidRPr="00AD1C65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B9005C" w:rsidRDefault="00B9005C" w:rsidP="00F471F8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B9005C" w:rsidRPr="00CD7383" w:rsidRDefault="00B9005C" w:rsidP="00F471F8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Pr="00CD7383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Осушитель не запускается </w:t>
            </w:r>
          </w:p>
          <w:p w:rsidR="00B9005C" w:rsidRPr="00CD7383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B9005C" w:rsidRPr="00CD7383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B9005C" w:rsidRDefault="00B9005C" w:rsidP="00F471F8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</w:t>
            </w:r>
            <w:r>
              <w:rPr>
                <w:sz w:val="22"/>
                <w:szCs w:val="22"/>
              </w:rPr>
              <w:t xml:space="preserve"> «Работа встроенного гигростата</w:t>
            </w:r>
            <w:r w:rsidRPr="004C7457">
              <w:rPr>
                <w:sz w:val="22"/>
                <w:szCs w:val="22"/>
              </w:rPr>
              <w:t xml:space="preserve">» в 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На дисп</w:t>
            </w:r>
            <w:r>
              <w:rPr>
                <w:sz w:val="22"/>
                <w:szCs w:val="22"/>
              </w:rPr>
              <w:t>лее отображается сообщение Full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B9005C" w:rsidRPr="004C7457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красный индикатор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Ошибка выключения прибора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См. </w:t>
            </w:r>
            <w:r>
              <w:rPr>
                <w:sz w:val="22"/>
                <w:szCs w:val="22"/>
              </w:rPr>
              <w:t xml:space="preserve">таблицу сообщений об ошибках в </w:t>
            </w:r>
            <w:r w:rsidRPr="004C7457">
              <w:rPr>
                <w:sz w:val="22"/>
                <w:szCs w:val="22"/>
              </w:rPr>
              <w:t xml:space="preserve">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Осушитель работает </w:t>
            </w:r>
          </w:p>
          <w:p w:rsidR="00B9005C" w:rsidRPr="00141349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зеленый индикатор </w:t>
            </w:r>
          </w:p>
          <w:p w:rsidR="00B9005C" w:rsidRPr="007D3D1B" w:rsidRDefault="00B9005C" w:rsidP="00B9005C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На д</w:t>
            </w:r>
            <w:r>
              <w:rPr>
                <w:sz w:val="22"/>
                <w:szCs w:val="22"/>
              </w:rPr>
              <w:t>исплее мигает сообщение SERVICE</w:t>
            </w: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</w:t>
            </w:r>
            <w:r w:rsidRPr="004C7457">
              <w:rPr>
                <w:sz w:val="22"/>
                <w:szCs w:val="22"/>
              </w:rPr>
              <w:t xml:space="preserve"> по монтажу и </w:t>
            </w:r>
            <w:r>
              <w:rPr>
                <w:sz w:val="22"/>
                <w:szCs w:val="22"/>
              </w:rPr>
              <w:t>эксплуатации</w:t>
            </w:r>
          </w:p>
        </w:tc>
      </w:tr>
    </w:tbl>
    <w:p w:rsidR="00B9005C" w:rsidRDefault="00B9005C" w:rsidP="00B9005C">
      <w:pPr>
        <w:rPr>
          <w:noProof/>
          <w:sz w:val="20"/>
          <w:szCs w:val="20"/>
        </w:rPr>
      </w:pPr>
    </w:p>
    <w:p w:rsidR="00B9005C" w:rsidRDefault="00B9005C" w:rsidP="00B9005C">
      <w:pPr>
        <w:rPr>
          <w:noProof/>
          <w:sz w:val="20"/>
          <w:szCs w:val="20"/>
        </w:rPr>
      </w:pPr>
    </w:p>
    <w:p w:rsidR="00B9005C" w:rsidRDefault="00B9005C" w:rsidP="00B9005C">
      <w:pPr>
        <w:rPr>
          <w:noProof/>
          <w:sz w:val="20"/>
          <w:szCs w:val="20"/>
        </w:rPr>
      </w:pPr>
    </w:p>
    <w:p w:rsidR="00B9005C" w:rsidRDefault="002109FF" w:rsidP="00B9005C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 4</w:t>
      </w:r>
    </w:p>
    <w:p w:rsidR="00B9005C" w:rsidRPr="003F28A1" w:rsidRDefault="00B9005C" w:rsidP="00B9005C">
      <w:pPr>
        <w:rPr>
          <w:noProof/>
          <w:sz w:val="20"/>
          <w:szCs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B9005C" w:rsidTr="00F471F8">
        <w:trPr>
          <w:trHeight w:val="567"/>
          <w:jc w:val="center"/>
        </w:trPr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9005C" w:rsidTr="00F471F8">
        <w:trPr>
          <w:trHeight w:val="1665"/>
          <w:jc w:val="center"/>
        </w:trPr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рядился элемент питания памяти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Замените элемент питания</w:t>
            </w:r>
            <w:r w:rsidRPr="00141349">
              <w:rPr>
                <w:sz w:val="22"/>
                <w:szCs w:val="22"/>
              </w:rPr>
              <w:t xml:space="preserve"> </w:t>
            </w:r>
          </w:p>
          <w:p w:rsidR="00B9005C" w:rsidRPr="00141349" w:rsidRDefault="00B9005C" w:rsidP="00F471F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B9005C" w:rsidRDefault="00B9005C" w:rsidP="00B9005C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B9005C" w:rsidRPr="00D5342E" w:rsidRDefault="00B9005C" w:rsidP="00B9005C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B9005C" w:rsidRPr="00D5342E" w:rsidRDefault="00B9005C" w:rsidP="00B9005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B9005C" w:rsidRDefault="00B9005C" w:rsidP="00B9005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</w:t>
      </w:r>
      <w:r>
        <w:rPr>
          <w:sz w:val="22"/>
          <w:szCs w:val="22"/>
        </w:rPr>
        <w:t>ия для обеспечения безопасности.</w:t>
      </w:r>
    </w:p>
    <w:p w:rsidR="00B9005C" w:rsidRDefault="00B9005C" w:rsidP="00B9005C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  <w:r w:rsidRPr="00D5342E">
        <w:rPr>
          <w:sz w:val="22"/>
          <w:szCs w:val="22"/>
        </w:rPr>
        <w:t>Если не удается перезапустить осушитель, свяжитесь с дилером Dantherm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D5342E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 w:rsidRPr="00D5342E"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</w:t>
      </w:r>
      <w:r>
        <w:rPr>
          <w:sz w:val="22"/>
          <w:szCs w:val="22"/>
        </w:rPr>
        <w:t>тва специалиста по обслуживанию.</w:t>
      </w: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B9005C" w:rsidRDefault="00B9005C" w:rsidP="00B9005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21"/>
    <w:bookmarkEnd w:id="22"/>
    <w:p w:rsidR="00B9005C" w:rsidRDefault="00B9005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9005C" w:rsidRDefault="00B9005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9005C" w:rsidRDefault="00B9005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9005C" w:rsidRDefault="00B9005C" w:rsidP="00B9005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23" w:name="_Toc146212229"/>
      <w:r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3"/>
    </w:p>
    <w:p w:rsidR="00B9005C" w:rsidRDefault="00B9005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9F10C1" w:rsidRDefault="009F10C1" w:rsidP="009F10C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4" w:name="_Toc146212230"/>
      <w:r>
        <w:rPr>
          <w:rFonts w:ascii="Times New Roman" w:hAnsi="Times New Roman"/>
        </w:rPr>
        <w:t>12</w:t>
      </w:r>
      <w:r w:rsidR="00A45D7D" w:rsidRPr="009F10C1">
        <w:rPr>
          <w:rFonts w:ascii="Times New Roman" w:hAnsi="Times New Roman"/>
        </w:rPr>
        <w:t>.1 Транспортировка или перемещение</w:t>
      </w:r>
      <w:r w:rsidR="00B930C4" w:rsidRPr="009F10C1">
        <w:rPr>
          <w:rFonts w:ascii="Times New Roman" w:hAnsi="Times New Roman"/>
        </w:rPr>
        <w:t xml:space="preserve"> изделия</w:t>
      </w:r>
      <w:bookmarkEnd w:id="24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B9005C" w:rsidRDefault="00A45D7D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B9005C" w:rsidRDefault="00B9005C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</w:p>
    <w:p w:rsidR="00A45D7D" w:rsidRPr="00A45D7D" w:rsidRDefault="00B9005C" w:rsidP="00B9005C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03273" cy="2819669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534" cy="282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05C" w:rsidRDefault="00B9005C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9F10C1" w:rsidRDefault="009F10C1" w:rsidP="009F10C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5" w:name="_Toc146212231"/>
      <w:r>
        <w:rPr>
          <w:rFonts w:ascii="Times New Roman" w:hAnsi="Times New Roman"/>
        </w:rPr>
        <w:t>12</w:t>
      </w:r>
      <w:r w:rsidR="00CE6BD2" w:rsidRPr="009F10C1">
        <w:rPr>
          <w:rFonts w:ascii="Times New Roman" w:hAnsi="Times New Roman"/>
        </w:rPr>
        <w:t xml:space="preserve">.2 Хранение </w:t>
      </w:r>
      <w:r w:rsidR="00B930C4" w:rsidRPr="009F10C1">
        <w:rPr>
          <w:rFonts w:ascii="Times New Roman" w:hAnsi="Times New Roman"/>
        </w:rPr>
        <w:t>изделия</w:t>
      </w:r>
      <w:bookmarkEnd w:id="25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B930C4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можно штабелировать, расположив один на другой не более двух блоков одного размера. Инструкции</w:t>
      </w:r>
      <w:r w:rsidR="00A22D2C" w:rsidRPr="001E45FC">
        <w:rPr>
          <w:sz w:val="22"/>
          <w:szCs w:val="22"/>
        </w:rPr>
        <w:t xml:space="preserve"> приведены на рисунке </w:t>
      </w:r>
      <w:r w:rsidR="00646CE5" w:rsidRPr="001E45FC">
        <w:rPr>
          <w:sz w:val="22"/>
          <w:szCs w:val="22"/>
        </w:rPr>
        <w:t>5</w:t>
      </w:r>
      <w:r w:rsidR="00A22D2C" w:rsidRPr="001E45FC">
        <w:rPr>
          <w:sz w:val="22"/>
          <w:szCs w:val="22"/>
        </w:rPr>
        <w:t>.</w:t>
      </w:r>
    </w:p>
    <w:p w:rsidR="00EA206C" w:rsidRDefault="00810B70" w:rsidP="00B9005C">
      <w:pPr>
        <w:pStyle w:val="21"/>
        <w:spacing w:line="360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bookmarkStart w:id="26" w:name="_Toc14172323"/>
      <w:r w:rsidR="00776934">
        <w:rPr>
          <w:rFonts w:eastAsia="Arial Unicode MS"/>
          <w:b/>
          <w:bCs/>
          <w:noProof/>
          <w:szCs w:val="28"/>
        </w:rPr>
        <w:lastRenderedPageBreak/>
        <w:drawing>
          <wp:inline distT="0" distB="0" distL="0" distR="0" wp14:anchorId="2CBDAEAF" wp14:editId="03E33377">
            <wp:extent cx="5636458" cy="8265226"/>
            <wp:effectExtent l="0" t="0" r="2540" b="254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ение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716" cy="828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6C" w:rsidRPr="001E45FC" w:rsidRDefault="00646CE5" w:rsidP="00EA206C">
      <w:pPr>
        <w:pStyle w:val="21"/>
        <w:spacing w:line="360" w:lineRule="auto"/>
        <w:ind w:firstLine="709"/>
        <w:rPr>
          <w:sz w:val="20"/>
        </w:rPr>
      </w:pPr>
      <w:r w:rsidRPr="001E45FC">
        <w:rPr>
          <w:sz w:val="20"/>
        </w:rPr>
        <w:t>Рисунок 5</w:t>
      </w:r>
    </w:p>
    <w:p w:rsidR="00EA206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1E45FC" w:rsidRDefault="001E45F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5E5127" w:rsidRPr="009F10C1" w:rsidRDefault="009F10C1" w:rsidP="009F10C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7" w:name="_Toc146212232"/>
      <w:r>
        <w:rPr>
          <w:rFonts w:ascii="Times New Roman" w:hAnsi="Times New Roman"/>
        </w:rPr>
        <w:lastRenderedPageBreak/>
        <w:t>12.</w:t>
      </w:r>
      <w:r w:rsidR="005E5127" w:rsidRPr="009F10C1">
        <w:rPr>
          <w:rFonts w:ascii="Times New Roman" w:hAnsi="Times New Roman"/>
        </w:rPr>
        <w:t>3 Требования к местоположению</w:t>
      </w:r>
      <w:bookmarkEnd w:id="27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4C329E" w:rsidRDefault="009F10C1" w:rsidP="009F10C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28" w:name="_Toc146212233"/>
      <w:r w:rsidR="00810B70" w:rsidRPr="001E45FC">
        <w:rPr>
          <w:rFonts w:eastAsia="Arial Unicode MS"/>
          <w:b/>
          <w:bCs/>
          <w:szCs w:val="28"/>
        </w:rPr>
        <w:t>СВЕДЕНИЯ О РЕКЛАМАЦИЯХ</w:t>
      </w:r>
      <w:bookmarkEnd w:id="26"/>
      <w:bookmarkEnd w:id="28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810B70" w:rsidRPr="00CA63D0" w:rsidRDefault="00810B70" w:rsidP="00810B70"/>
    <w:p w:rsidR="00BC0D71" w:rsidRPr="00CA63D0" w:rsidRDefault="00BC0D71"/>
    <w:sectPr w:rsidR="00BC0D71" w:rsidRPr="00CA63D0" w:rsidSect="00D566EE">
      <w:footerReference w:type="default" r:id="rId27"/>
      <w:footerReference w:type="first" r:id="rId28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1F8" w:rsidRDefault="00F471F8">
      <w:r>
        <w:separator/>
      </w:r>
    </w:p>
  </w:endnote>
  <w:endnote w:type="continuationSeparator" w:id="0">
    <w:p w:rsidR="00F471F8" w:rsidRDefault="00F4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71F8" w:rsidRDefault="00F471F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471F8" w:rsidRDefault="00F471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471F8" w:rsidRDefault="00F471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471F8" w:rsidRDefault="00F471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C7BB38F" wp14:editId="40A45DD9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351113.CDT 40S MK III.ПС</w:t>
                              </w:r>
                            </w:p>
                            <w:p w:rsidR="00F471F8" w:rsidRPr="00B7687E" w:rsidRDefault="00F471F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ED1531" w:rsidRDefault="00F471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182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ED1531" w:rsidRDefault="00F471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71F8" w:rsidRPr="0060423E" w:rsidRDefault="00F471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F471F8" w:rsidRDefault="00F471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F471F8" w:rsidRDefault="00F471F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F471F8" w:rsidRPr="00AF301F" w:rsidRDefault="00F471F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CDT 40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MK III</w:t>
                              </w:r>
                            </w:p>
                            <w:p w:rsidR="00F471F8" w:rsidRPr="00AF301F" w:rsidRDefault="00F471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471F8" w:rsidRPr="00613EFB" w:rsidRDefault="00F471F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7BB38F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471F8" w:rsidRPr="00AF301F" w:rsidRDefault="00F471F8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351113.CDT 40S MK III.ПС</w:t>
                        </w:r>
                      </w:p>
                      <w:p w:rsidR="00F471F8" w:rsidRPr="00B7687E" w:rsidRDefault="00F471F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471F8" w:rsidRPr="00ED1531" w:rsidRDefault="00F471F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2182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471F8" w:rsidRPr="00ED1531" w:rsidRDefault="00F471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471F8" w:rsidRPr="00AF301F" w:rsidRDefault="00F471F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471F8" w:rsidRPr="0060423E" w:rsidRDefault="00F471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F471F8" w:rsidRDefault="00F471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F471F8" w:rsidRDefault="00F471F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F471F8" w:rsidRPr="00AF301F" w:rsidRDefault="00F471F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CDT 40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 xml:space="preserve"> MK III</w:t>
                        </w:r>
                      </w:p>
                      <w:p w:rsidR="00F471F8" w:rsidRPr="00AF301F" w:rsidRDefault="00F471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471F8" w:rsidRPr="00613EFB" w:rsidRDefault="00F471F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AD69C92" wp14:editId="1641854D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18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B578A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351113.CDT 40S MK III.ПС</w:t>
                              </w:r>
                            </w:p>
                            <w:p w:rsidR="00F471F8" w:rsidRPr="00C23BB2" w:rsidRDefault="00F471F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471F8" w:rsidRPr="00EC2FF5" w:rsidRDefault="00F471F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69C92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471F8" w:rsidRPr="00AF301F" w:rsidRDefault="00F471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18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471F8" w:rsidRPr="00AF301F" w:rsidRDefault="00F471F8" w:rsidP="00B578AD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351113.CDT 40S MK III.ПС</w:t>
                        </w:r>
                      </w:p>
                      <w:p w:rsidR="00F471F8" w:rsidRPr="00C23BB2" w:rsidRDefault="00F471F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471F8" w:rsidRPr="00EC2FF5" w:rsidRDefault="00F471F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AA3A2FA" wp14:editId="22B04004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Default="00F471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18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471F8" w:rsidRPr="00AF301F" w:rsidRDefault="00F471F8" w:rsidP="00B578A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351113.CDT 40S MK III.ПС</w:t>
                              </w:r>
                            </w:p>
                            <w:p w:rsidR="00F471F8" w:rsidRPr="00EC2FF5" w:rsidRDefault="00F471F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3A2FA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471F8" w:rsidRDefault="00F471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471F8" w:rsidRPr="00AF301F" w:rsidRDefault="00F471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18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471F8" w:rsidRPr="00AF301F" w:rsidRDefault="00F471F8" w:rsidP="00B578AD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351113.CDT 40S MK III.ПС</w:t>
                        </w:r>
                      </w:p>
                      <w:p w:rsidR="00F471F8" w:rsidRPr="00EC2FF5" w:rsidRDefault="00F471F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1F8" w:rsidRDefault="00F471F8">
      <w:r>
        <w:separator/>
      </w:r>
    </w:p>
  </w:footnote>
  <w:footnote w:type="continuationSeparator" w:id="0">
    <w:p w:rsidR="00F471F8" w:rsidRDefault="00F47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1F8" w:rsidRDefault="00F471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71F8" w:rsidRDefault="00F471F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15"/>
  </w:num>
  <w:num w:numId="8">
    <w:abstractNumId w:val="9"/>
  </w:num>
  <w:num w:numId="9">
    <w:abstractNumId w:val="14"/>
  </w:num>
  <w:num w:numId="10">
    <w:abstractNumId w:val="7"/>
  </w:num>
  <w:num w:numId="11">
    <w:abstractNumId w:val="3"/>
  </w:num>
  <w:num w:numId="12">
    <w:abstractNumId w:val="5"/>
  </w:num>
  <w:num w:numId="13">
    <w:abstractNumId w:val="10"/>
  </w:num>
  <w:num w:numId="14">
    <w:abstractNumId w:val="2"/>
  </w:num>
  <w:num w:numId="15">
    <w:abstractNumId w:val="8"/>
  </w:num>
  <w:num w:numId="16">
    <w:abstractNumId w:val="12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408D"/>
    <w:rsid w:val="00017950"/>
    <w:rsid w:val="00021FB1"/>
    <w:rsid w:val="00037425"/>
    <w:rsid w:val="0004615A"/>
    <w:rsid w:val="00057BCD"/>
    <w:rsid w:val="00073C25"/>
    <w:rsid w:val="000779F8"/>
    <w:rsid w:val="0009526F"/>
    <w:rsid w:val="000B2A0A"/>
    <w:rsid w:val="000B7CBA"/>
    <w:rsid w:val="000C74A2"/>
    <w:rsid w:val="000D3915"/>
    <w:rsid w:val="000E62F4"/>
    <w:rsid w:val="000E638C"/>
    <w:rsid w:val="000F2CFF"/>
    <w:rsid w:val="00116614"/>
    <w:rsid w:val="00117ADC"/>
    <w:rsid w:val="00122066"/>
    <w:rsid w:val="00127EE8"/>
    <w:rsid w:val="001329B4"/>
    <w:rsid w:val="00154925"/>
    <w:rsid w:val="00163C45"/>
    <w:rsid w:val="00165C84"/>
    <w:rsid w:val="00171036"/>
    <w:rsid w:val="00180D0F"/>
    <w:rsid w:val="001906F8"/>
    <w:rsid w:val="001A0A60"/>
    <w:rsid w:val="001A6BBE"/>
    <w:rsid w:val="001C0038"/>
    <w:rsid w:val="001C18B3"/>
    <w:rsid w:val="001C1974"/>
    <w:rsid w:val="001C3EDB"/>
    <w:rsid w:val="001D56EC"/>
    <w:rsid w:val="001E2E2E"/>
    <w:rsid w:val="001E45FC"/>
    <w:rsid w:val="001F7544"/>
    <w:rsid w:val="002109FF"/>
    <w:rsid w:val="00216ED8"/>
    <w:rsid w:val="002322B2"/>
    <w:rsid w:val="00234107"/>
    <w:rsid w:val="0023535B"/>
    <w:rsid w:val="002446F6"/>
    <w:rsid w:val="00266678"/>
    <w:rsid w:val="00282779"/>
    <w:rsid w:val="00290A2E"/>
    <w:rsid w:val="00293885"/>
    <w:rsid w:val="002B0E60"/>
    <w:rsid w:val="002B4BD3"/>
    <w:rsid w:val="002C27AE"/>
    <w:rsid w:val="002C44E0"/>
    <w:rsid w:val="002E01FE"/>
    <w:rsid w:val="002F79FC"/>
    <w:rsid w:val="003066A5"/>
    <w:rsid w:val="00311219"/>
    <w:rsid w:val="00320A68"/>
    <w:rsid w:val="00326079"/>
    <w:rsid w:val="0034306F"/>
    <w:rsid w:val="00343FCA"/>
    <w:rsid w:val="0036188A"/>
    <w:rsid w:val="00371DD6"/>
    <w:rsid w:val="00371E72"/>
    <w:rsid w:val="003E3AD4"/>
    <w:rsid w:val="003F28A1"/>
    <w:rsid w:val="0040512B"/>
    <w:rsid w:val="004158E2"/>
    <w:rsid w:val="0042182D"/>
    <w:rsid w:val="00422342"/>
    <w:rsid w:val="00437185"/>
    <w:rsid w:val="00442259"/>
    <w:rsid w:val="004502D6"/>
    <w:rsid w:val="00455E74"/>
    <w:rsid w:val="0046414B"/>
    <w:rsid w:val="00473EC7"/>
    <w:rsid w:val="0048313C"/>
    <w:rsid w:val="004831AA"/>
    <w:rsid w:val="004965E7"/>
    <w:rsid w:val="004B6F5E"/>
    <w:rsid w:val="004C1297"/>
    <w:rsid w:val="004C329E"/>
    <w:rsid w:val="004D5533"/>
    <w:rsid w:val="004E674F"/>
    <w:rsid w:val="004F77E1"/>
    <w:rsid w:val="00505AFE"/>
    <w:rsid w:val="005062E1"/>
    <w:rsid w:val="00524145"/>
    <w:rsid w:val="00525949"/>
    <w:rsid w:val="00531B53"/>
    <w:rsid w:val="005411CB"/>
    <w:rsid w:val="00590895"/>
    <w:rsid w:val="00592BC8"/>
    <w:rsid w:val="005D0574"/>
    <w:rsid w:val="005E38BC"/>
    <w:rsid w:val="005E5127"/>
    <w:rsid w:val="005F3C0D"/>
    <w:rsid w:val="00601691"/>
    <w:rsid w:val="0060423E"/>
    <w:rsid w:val="006070F9"/>
    <w:rsid w:val="006416FB"/>
    <w:rsid w:val="00646CE5"/>
    <w:rsid w:val="00656098"/>
    <w:rsid w:val="00663893"/>
    <w:rsid w:val="00663BA6"/>
    <w:rsid w:val="0067315B"/>
    <w:rsid w:val="00684159"/>
    <w:rsid w:val="006866EC"/>
    <w:rsid w:val="00687F0A"/>
    <w:rsid w:val="00690A96"/>
    <w:rsid w:val="006912EC"/>
    <w:rsid w:val="00697856"/>
    <w:rsid w:val="006B0C6E"/>
    <w:rsid w:val="006D1C51"/>
    <w:rsid w:val="006D6E5F"/>
    <w:rsid w:val="006E54B4"/>
    <w:rsid w:val="006E631E"/>
    <w:rsid w:val="006F412D"/>
    <w:rsid w:val="00716928"/>
    <w:rsid w:val="0073406F"/>
    <w:rsid w:val="00751720"/>
    <w:rsid w:val="00762AB3"/>
    <w:rsid w:val="00776934"/>
    <w:rsid w:val="0078177F"/>
    <w:rsid w:val="007877E0"/>
    <w:rsid w:val="007B36E9"/>
    <w:rsid w:val="007D349B"/>
    <w:rsid w:val="007D6CCA"/>
    <w:rsid w:val="007F655C"/>
    <w:rsid w:val="008070C7"/>
    <w:rsid w:val="00810B70"/>
    <w:rsid w:val="00813389"/>
    <w:rsid w:val="00815656"/>
    <w:rsid w:val="00830725"/>
    <w:rsid w:val="008361D5"/>
    <w:rsid w:val="00842788"/>
    <w:rsid w:val="00843738"/>
    <w:rsid w:val="00851CB0"/>
    <w:rsid w:val="00876CCF"/>
    <w:rsid w:val="00897EAB"/>
    <w:rsid w:val="008A504E"/>
    <w:rsid w:val="008C34FC"/>
    <w:rsid w:val="00913F03"/>
    <w:rsid w:val="009148F2"/>
    <w:rsid w:val="00922280"/>
    <w:rsid w:val="00926138"/>
    <w:rsid w:val="00941985"/>
    <w:rsid w:val="0096270C"/>
    <w:rsid w:val="00965E35"/>
    <w:rsid w:val="0097670D"/>
    <w:rsid w:val="00984D44"/>
    <w:rsid w:val="00985AEE"/>
    <w:rsid w:val="009B1EC5"/>
    <w:rsid w:val="009B236D"/>
    <w:rsid w:val="009D300F"/>
    <w:rsid w:val="009D5B4E"/>
    <w:rsid w:val="009D5F49"/>
    <w:rsid w:val="009D75C2"/>
    <w:rsid w:val="009E0337"/>
    <w:rsid w:val="009F10C1"/>
    <w:rsid w:val="00A13ED0"/>
    <w:rsid w:val="00A220A4"/>
    <w:rsid w:val="00A22CCA"/>
    <w:rsid w:val="00A22D2C"/>
    <w:rsid w:val="00A40E51"/>
    <w:rsid w:val="00A45D7D"/>
    <w:rsid w:val="00A6679E"/>
    <w:rsid w:val="00A66853"/>
    <w:rsid w:val="00A7119E"/>
    <w:rsid w:val="00A7291A"/>
    <w:rsid w:val="00A86218"/>
    <w:rsid w:val="00A947BA"/>
    <w:rsid w:val="00AC3912"/>
    <w:rsid w:val="00AC57D5"/>
    <w:rsid w:val="00AD1917"/>
    <w:rsid w:val="00AE188B"/>
    <w:rsid w:val="00AE3233"/>
    <w:rsid w:val="00AF301F"/>
    <w:rsid w:val="00B02AA8"/>
    <w:rsid w:val="00B14F7A"/>
    <w:rsid w:val="00B263D1"/>
    <w:rsid w:val="00B578AD"/>
    <w:rsid w:val="00B65EF5"/>
    <w:rsid w:val="00B853CA"/>
    <w:rsid w:val="00B9005C"/>
    <w:rsid w:val="00B930C4"/>
    <w:rsid w:val="00BA79AF"/>
    <w:rsid w:val="00BA7C55"/>
    <w:rsid w:val="00BB28FA"/>
    <w:rsid w:val="00BC0D71"/>
    <w:rsid w:val="00BC0F37"/>
    <w:rsid w:val="00BE154B"/>
    <w:rsid w:val="00C0352C"/>
    <w:rsid w:val="00C10A1E"/>
    <w:rsid w:val="00C11FB0"/>
    <w:rsid w:val="00C17335"/>
    <w:rsid w:val="00C241C9"/>
    <w:rsid w:val="00C2699D"/>
    <w:rsid w:val="00C419C1"/>
    <w:rsid w:val="00C47770"/>
    <w:rsid w:val="00C47F87"/>
    <w:rsid w:val="00C612CD"/>
    <w:rsid w:val="00C76CC9"/>
    <w:rsid w:val="00C85720"/>
    <w:rsid w:val="00C9260D"/>
    <w:rsid w:val="00CA63D0"/>
    <w:rsid w:val="00CC4652"/>
    <w:rsid w:val="00CE6BD2"/>
    <w:rsid w:val="00CE7293"/>
    <w:rsid w:val="00D00B1D"/>
    <w:rsid w:val="00D02C8E"/>
    <w:rsid w:val="00D036B7"/>
    <w:rsid w:val="00D07290"/>
    <w:rsid w:val="00D357F4"/>
    <w:rsid w:val="00D43A1B"/>
    <w:rsid w:val="00D549B4"/>
    <w:rsid w:val="00D566EE"/>
    <w:rsid w:val="00D6500E"/>
    <w:rsid w:val="00D70F85"/>
    <w:rsid w:val="00D764DB"/>
    <w:rsid w:val="00D966B8"/>
    <w:rsid w:val="00D97C02"/>
    <w:rsid w:val="00DA1947"/>
    <w:rsid w:val="00DA234E"/>
    <w:rsid w:val="00DA4E1F"/>
    <w:rsid w:val="00DC42C5"/>
    <w:rsid w:val="00DC56ED"/>
    <w:rsid w:val="00DE36D6"/>
    <w:rsid w:val="00E02961"/>
    <w:rsid w:val="00E24807"/>
    <w:rsid w:val="00E50936"/>
    <w:rsid w:val="00E515AE"/>
    <w:rsid w:val="00E646AB"/>
    <w:rsid w:val="00E7474D"/>
    <w:rsid w:val="00E774B2"/>
    <w:rsid w:val="00E77D13"/>
    <w:rsid w:val="00E8345E"/>
    <w:rsid w:val="00E90897"/>
    <w:rsid w:val="00EA0CDF"/>
    <w:rsid w:val="00EA206C"/>
    <w:rsid w:val="00EB0EC2"/>
    <w:rsid w:val="00EB38A5"/>
    <w:rsid w:val="00EC79A8"/>
    <w:rsid w:val="00ED6EDE"/>
    <w:rsid w:val="00EE33FB"/>
    <w:rsid w:val="00EE40B5"/>
    <w:rsid w:val="00EE7B49"/>
    <w:rsid w:val="00EF3D97"/>
    <w:rsid w:val="00F07909"/>
    <w:rsid w:val="00F1629E"/>
    <w:rsid w:val="00F20FE9"/>
    <w:rsid w:val="00F27B6A"/>
    <w:rsid w:val="00F46DA1"/>
    <w:rsid w:val="00F471F8"/>
    <w:rsid w:val="00F51E1D"/>
    <w:rsid w:val="00F55F7B"/>
    <w:rsid w:val="00F57CC0"/>
    <w:rsid w:val="00F62AE1"/>
    <w:rsid w:val="00F73672"/>
    <w:rsid w:val="00F7656C"/>
    <w:rsid w:val="00F77E3D"/>
    <w:rsid w:val="00F817D9"/>
    <w:rsid w:val="00FA3A55"/>
    <w:rsid w:val="00FA64EB"/>
    <w:rsid w:val="00FC6D6C"/>
    <w:rsid w:val="00FD298C"/>
    <w:rsid w:val="00FD6077"/>
    <w:rsid w:val="00FE08C8"/>
    <w:rsid w:val="00FE481F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  <w14:docId w14:val="2F9D10DD"/>
  <w15:docId w15:val="{3263115F-5862-4E0D-B35D-10C70B37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7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C27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BE25D-E6D8-409F-A7B0-D697A1BF6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E7C63F95</Template>
  <TotalTime>176</TotalTime>
  <Pages>25</Pages>
  <Words>3214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54</cp:revision>
  <cp:lastPrinted>2021-03-26T08:29:00Z</cp:lastPrinted>
  <dcterms:created xsi:type="dcterms:W3CDTF">2021-03-30T09:03:00Z</dcterms:created>
  <dcterms:modified xsi:type="dcterms:W3CDTF">2025-01-20T08:34:00Z</dcterms:modified>
</cp:coreProperties>
</file>